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XSpec="right" w:tblpY="-800"/>
        <w:tblOverlap w:val="never"/>
        <w:tblW w:w="9322" w:type="dxa"/>
        <w:tblLayout w:type="fixed"/>
        <w:tblLook w:val="01E0" w:firstRow="1" w:lastRow="1" w:firstColumn="1" w:lastColumn="1" w:noHBand="0" w:noVBand="0"/>
      </w:tblPr>
      <w:tblGrid>
        <w:gridCol w:w="9322"/>
      </w:tblGrid>
      <w:tr w:rsidR="00596C3D" w:rsidRPr="008C091C" w14:paraId="7B68EEE2" w14:textId="77777777" w:rsidTr="00596C3D">
        <w:trPr>
          <w:trHeight w:val="567"/>
        </w:trPr>
        <w:tc>
          <w:tcPr>
            <w:tcW w:w="9322" w:type="dxa"/>
            <w:shd w:val="clear" w:color="auto" w:fill="auto"/>
          </w:tcPr>
          <w:p w14:paraId="077DAD2B" w14:textId="4AFA7316" w:rsidR="00596C3D" w:rsidRPr="008C091C" w:rsidRDefault="00596C3D" w:rsidP="00596C3D">
            <w:pPr>
              <w:jc w:val="right"/>
              <w:rPr>
                <w:rFonts w:eastAsia="Calibri" w:cs="Arial"/>
              </w:rPr>
            </w:pPr>
            <w:r w:rsidRPr="008C091C">
              <w:rPr>
                <w:rFonts w:ascii="Cambria" w:eastAsia="Cambria" w:hAnsi="Cambria"/>
                <w:noProof/>
                <w:szCs w:val="24"/>
              </w:rPr>
              <w:drawing>
                <wp:inline distT="0" distB="0" distL="0" distR="0" wp14:anchorId="2AD8F2F5" wp14:editId="6D52C34C">
                  <wp:extent cx="917079" cy="371475"/>
                  <wp:effectExtent l="0" t="0" r="0" b="0"/>
                  <wp:docPr id="3" name="Picture 3" descr="C:\Users\baskervillej\Downloads\NHS-RG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skervillej\Downloads\NHS-RGB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7079" cy="371475"/>
                          </a:xfrm>
                          <a:prstGeom prst="rect">
                            <a:avLst/>
                          </a:prstGeom>
                          <a:noFill/>
                          <a:ln>
                            <a:noFill/>
                          </a:ln>
                        </pic:spPr>
                      </pic:pic>
                    </a:graphicData>
                  </a:graphic>
                </wp:inline>
              </w:drawing>
            </w:r>
          </w:p>
        </w:tc>
      </w:tr>
      <w:tr w:rsidR="00596C3D" w:rsidRPr="008C091C" w14:paraId="5EAD8BC6" w14:textId="77777777" w:rsidTr="00596C3D">
        <w:trPr>
          <w:trHeight w:val="406"/>
        </w:trPr>
        <w:tc>
          <w:tcPr>
            <w:tcW w:w="9322" w:type="dxa"/>
            <w:shd w:val="clear" w:color="auto" w:fill="auto"/>
          </w:tcPr>
          <w:p w14:paraId="03A15103" w14:textId="12D85885" w:rsidR="00596C3D" w:rsidRPr="008C091C" w:rsidRDefault="00596C3D" w:rsidP="00596C3D">
            <w:pPr>
              <w:jc w:val="right"/>
              <w:rPr>
                <w:rFonts w:eastAsia="Calibri" w:cs="Arial"/>
                <w:noProof/>
              </w:rPr>
            </w:pPr>
          </w:p>
        </w:tc>
      </w:tr>
      <w:tr w:rsidR="00596C3D" w:rsidRPr="008C091C" w14:paraId="605CD058" w14:textId="77777777" w:rsidTr="00596C3D">
        <w:trPr>
          <w:trHeight w:val="68"/>
        </w:trPr>
        <w:tc>
          <w:tcPr>
            <w:tcW w:w="9322" w:type="dxa"/>
            <w:shd w:val="clear" w:color="auto" w:fill="auto"/>
            <w:vAlign w:val="bottom"/>
          </w:tcPr>
          <w:p w14:paraId="42D800CC" w14:textId="377A79DC" w:rsidR="00596C3D" w:rsidRDefault="00312B9D" w:rsidP="00312B9D">
            <w:pPr>
              <w:jc w:val="right"/>
              <w:rPr>
                <w:rFonts w:eastAsia="Calibri" w:cs="Arial"/>
                <w:b/>
                <w:color w:val="0072C6"/>
                <w:sz w:val="28"/>
                <w:szCs w:val="18"/>
              </w:rPr>
            </w:pPr>
            <w:r>
              <w:rPr>
                <w:rFonts w:eastAsia="Calibri" w:cs="Arial"/>
                <w:b/>
                <w:color w:val="0072C6"/>
                <w:sz w:val="28"/>
                <w:szCs w:val="18"/>
              </w:rPr>
              <w:t>Fraud and Security Management Service</w:t>
            </w:r>
          </w:p>
          <w:p w14:paraId="73A37217" w14:textId="77777777" w:rsidR="00312B9D" w:rsidRPr="008C091C" w:rsidRDefault="00312B9D" w:rsidP="00312B9D">
            <w:pPr>
              <w:jc w:val="right"/>
              <w:rPr>
                <w:rFonts w:eastAsia="Calibri" w:cs="Arial"/>
                <w:color w:val="0072C6"/>
                <w:sz w:val="20"/>
              </w:rPr>
            </w:pPr>
          </w:p>
        </w:tc>
      </w:tr>
    </w:tbl>
    <w:p w14:paraId="63B1A0B3" w14:textId="66E7530D" w:rsidR="00596C3D" w:rsidRDefault="0053300B">
      <w:pPr>
        <w:spacing w:after="200" w:line="276" w:lineRule="auto"/>
      </w:pPr>
      <w:r w:rsidRPr="00596C3D">
        <w:rPr>
          <w:noProof/>
        </w:rPr>
        <w:drawing>
          <wp:anchor distT="0" distB="0" distL="114300" distR="114300" simplePos="0" relativeHeight="251685888" behindDoc="0" locked="0" layoutInCell="1" allowOverlap="1" wp14:anchorId="3092100D" wp14:editId="263E041F">
            <wp:simplePos x="0" y="0"/>
            <wp:positionH relativeFrom="column">
              <wp:posOffset>-2376805</wp:posOffset>
            </wp:positionH>
            <wp:positionV relativeFrom="paragraph">
              <wp:posOffset>-1248410</wp:posOffset>
            </wp:positionV>
            <wp:extent cx="2773680" cy="3200400"/>
            <wp:effectExtent l="0" t="0" r="7620" b="0"/>
            <wp:wrapNone/>
            <wp:docPr id="14" name="Graphic 14" descr="hexag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hexagon 2"/>
                    <pic:cNvPicPr>
                      <a:picLocks noChangeAspect="1"/>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773680" cy="3200400"/>
                    </a:xfrm>
                    <a:prstGeom prst="rect">
                      <a:avLst/>
                    </a:prstGeom>
                    <a:ln>
                      <a:noFill/>
                    </a:ln>
                  </pic:spPr>
                </pic:pic>
              </a:graphicData>
            </a:graphic>
          </wp:anchor>
        </w:drawing>
      </w:r>
      <w:r w:rsidR="00596C3D" w:rsidRPr="00596C3D">
        <w:rPr>
          <w:noProof/>
        </w:rPr>
        <w:drawing>
          <wp:anchor distT="0" distB="0" distL="114300" distR="114300" simplePos="0" relativeHeight="251684864" behindDoc="0" locked="0" layoutInCell="1" allowOverlap="1" wp14:anchorId="0AFE29D7" wp14:editId="5397D91F">
            <wp:simplePos x="0" y="0"/>
            <wp:positionH relativeFrom="column">
              <wp:posOffset>-2245360</wp:posOffset>
            </wp:positionH>
            <wp:positionV relativeFrom="paragraph">
              <wp:posOffset>-1927860</wp:posOffset>
            </wp:positionV>
            <wp:extent cx="3528060" cy="4084320"/>
            <wp:effectExtent l="0" t="0" r="0" b="0"/>
            <wp:wrapNone/>
            <wp:docPr id="13" name="Graphic 13" descr="hexag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hexagon 1"/>
                    <pic:cNvPicPr>
                      <a:picLocks noChangeAspect="1"/>
                    </pic:cNvPicPr>
                  </pic:nvPicPr>
                  <pic:blipFill>
                    <a:blip r:embed="rId11">
                      <a:duotone>
                        <a:schemeClr val="accent5">
                          <a:shade val="45000"/>
                          <a:satMod val="135000"/>
                        </a:schemeClr>
                        <a:prstClr val="white"/>
                      </a:duotone>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528060" cy="4084320"/>
                    </a:xfrm>
                    <a:prstGeom prst="rect">
                      <a:avLst/>
                    </a:prstGeom>
                    <a:ln>
                      <a:noFill/>
                    </a:ln>
                  </pic:spPr>
                </pic:pic>
              </a:graphicData>
            </a:graphic>
          </wp:anchor>
        </w:drawing>
      </w:r>
      <w:r w:rsidR="00596C3D" w:rsidRPr="00596C3D">
        <w:rPr>
          <w:noProof/>
        </w:rPr>
        <w:drawing>
          <wp:anchor distT="0" distB="0" distL="114300" distR="114300" simplePos="0" relativeHeight="251674624" behindDoc="0" locked="0" layoutInCell="1" allowOverlap="1" wp14:anchorId="03716710" wp14:editId="308B7A66">
            <wp:simplePos x="0" y="0"/>
            <wp:positionH relativeFrom="column">
              <wp:posOffset>-975360</wp:posOffset>
            </wp:positionH>
            <wp:positionV relativeFrom="paragraph">
              <wp:posOffset>7253605</wp:posOffset>
            </wp:positionV>
            <wp:extent cx="2771775" cy="3203575"/>
            <wp:effectExtent l="0" t="0" r="9525" b="0"/>
            <wp:wrapNone/>
            <wp:docPr id="19" name="Graphic 19" descr="hexag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hexagon 2"/>
                    <pic:cNvPicPr>
                      <a:picLocks noChangeAspect="1"/>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771775" cy="3203575"/>
                    </a:xfrm>
                    <a:prstGeom prst="rect">
                      <a:avLst/>
                    </a:prstGeom>
                  </pic:spPr>
                </pic:pic>
              </a:graphicData>
            </a:graphic>
          </wp:anchor>
        </w:drawing>
      </w:r>
      <w:r w:rsidR="00596C3D" w:rsidRPr="00596C3D">
        <w:rPr>
          <w:noProof/>
        </w:rPr>
        <w:drawing>
          <wp:anchor distT="0" distB="0" distL="114300" distR="114300" simplePos="0" relativeHeight="251675648" behindDoc="0" locked="0" layoutInCell="1" allowOverlap="1" wp14:anchorId="71E36D9F" wp14:editId="3CF17369">
            <wp:simplePos x="0" y="0"/>
            <wp:positionH relativeFrom="column">
              <wp:posOffset>1162050</wp:posOffset>
            </wp:positionH>
            <wp:positionV relativeFrom="paragraph">
              <wp:posOffset>7063740</wp:posOffset>
            </wp:positionV>
            <wp:extent cx="1647825" cy="1905000"/>
            <wp:effectExtent l="0" t="0" r="9525" b="0"/>
            <wp:wrapNone/>
            <wp:docPr id="20" name="Graphic 20" descr="hexag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hexagon 3"/>
                    <pic:cNvPicPr>
                      <a:picLocks noChangeAspect="1"/>
                    </pic:cNvPicPr>
                  </pic:nvPicPr>
                  <pic:blipFill>
                    <a:blip r:embed="rId13" cstate="print">
                      <a:duotone>
                        <a:prstClr val="black"/>
                        <a:schemeClr val="accent5">
                          <a:tint val="45000"/>
                          <a:satMod val="400000"/>
                        </a:schemeClr>
                      </a:duotone>
                      <a:extLst>
                        <a:ext uri="{BEBA8EAE-BF5A-486C-A8C5-ECC9F3942E4B}">
                          <a14:imgProps xmlns:a14="http://schemas.microsoft.com/office/drawing/2010/main">
                            <a14:imgLayer r:embed="rId14">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47825" cy="1905000"/>
                    </a:xfrm>
                    <a:prstGeom prst="rect">
                      <a:avLst/>
                    </a:prstGeom>
                  </pic:spPr>
                </pic:pic>
              </a:graphicData>
            </a:graphic>
          </wp:anchor>
        </w:drawing>
      </w:r>
    </w:p>
    <w:p w14:paraId="306EDFF9" w14:textId="1E7E021E" w:rsidR="00596C3D" w:rsidRPr="00596C3D" w:rsidRDefault="00596C3D" w:rsidP="00596C3D">
      <w:r w:rsidRPr="00596C3D">
        <w:rPr>
          <w:noProof/>
        </w:rPr>
        <w:drawing>
          <wp:anchor distT="0" distB="0" distL="114300" distR="114300" simplePos="0" relativeHeight="251687936" behindDoc="0" locked="0" layoutInCell="1" allowOverlap="1" wp14:anchorId="15E5465C" wp14:editId="78EA1A19">
            <wp:simplePos x="0" y="0"/>
            <wp:positionH relativeFrom="column">
              <wp:posOffset>-975360</wp:posOffset>
            </wp:positionH>
            <wp:positionV relativeFrom="paragraph">
              <wp:posOffset>6925310</wp:posOffset>
            </wp:positionV>
            <wp:extent cx="2771775" cy="3203575"/>
            <wp:effectExtent l="0" t="0" r="9525" b="0"/>
            <wp:wrapNone/>
            <wp:docPr id="8" name="Graphic 19" descr="hexag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hexagon 2"/>
                    <pic:cNvPicPr>
                      <a:picLocks noChangeAspect="1"/>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771775" cy="3203575"/>
                    </a:xfrm>
                    <a:prstGeom prst="rect">
                      <a:avLst/>
                    </a:prstGeom>
                  </pic:spPr>
                </pic:pic>
              </a:graphicData>
            </a:graphic>
          </wp:anchor>
        </w:drawing>
      </w:r>
      <w:r w:rsidRPr="00596C3D">
        <w:rPr>
          <w:noProof/>
        </w:rPr>
        <w:drawing>
          <wp:anchor distT="0" distB="0" distL="114300" distR="114300" simplePos="0" relativeHeight="251688960" behindDoc="0" locked="0" layoutInCell="1" allowOverlap="1" wp14:anchorId="1183AFC2" wp14:editId="03FA4F4A">
            <wp:simplePos x="0" y="0"/>
            <wp:positionH relativeFrom="column">
              <wp:posOffset>1162050</wp:posOffset>
            </wp:positionH>
            <wp:positionV relativeFrom="paragraph">
              <wp:posOffset>6735445</wp:posOffset>
            </wp:positionV>
            <wp:extent cx="1647825" cy="1905000"/>
            <wp:effectExtent l="0" t="0" r="9525" b="0"/>
            <wp:wrapNone/>
            <wp:docPr id="9" name="Graphic 20" descr="hexag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hexagon 3"/>
                    <pic:cNvPicPr>
                      <a:picLocks noChangeAspect="1"/>
                    </pic:cNvPicPr>
                  </pic:nvPicPr>
                  <pic:blipFill>
                    <a:blip r:embed="rId13" cstate="print">
                      <a:duotone>
                        <a:prstClr val="black"/>
                        <a:schemeClr val="accent5">
                          <a:tint val="45000"/>
                          <a:satMod val="400000"/>
                        </a:schemeClr>
                      </a:duotone>
                      <a:extLst>
                        <a:ext uri="{BEBA8EAE-BF5A-486C-A8C5-ECC9F3942E4B}">
                          <a14:imgProps xmlns:a14="http://schemas.microsoft.com/office/drawing/2010/main">
                            <a14:imgLayer r:embed="rId14">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1647825" cy="1905000"/>
                    </a:xfrm>
                    <a:prstGeom prst="rect">
                      <a:avLst/>
                    </a:prstGeom>
                  </pic:spPr>
                </pic:pic>
              </a:graphicData>
            </a:graphic>
          </wp:anchor>
        </w:drawing>
      </w:r>
    </w:p>
    <w:p w14:paraId="28933158" w14:textId="051DE4E5" w:rsidR="00596C3D" w:rsidRPr="00596C3D" w:rsidRDefault="0068221A" w:rsidP="00596C3D">
      <w:r>
        <w:rPr>
          <w:noProof/>
        </w:rPr>
        <w:drawing>
          <wp:anchor distT="0" distB="0" distL="114300" distR="114300" simplePos="0" relativeHeight="251719680" behindDoc="0" locked="0" layoutInCell="1" allowOverlap="1" wp14:anchorId="0F6B3A3B" wp14:editId="13CF905C">
            <wp:simplePos x="0" y="0"/>
            <wp:positionH relativeFrom="margin">
              <wp:posOffset>8158546</wp:posOffset>
            </wp:positionH>
            <wp:positionV relativeFrom="paragraph">
              <wp:posOffset>10795</wp:posOffset>
            </wp:positionV>
            <wp:extent cx="1008313" cy="1000125"/>
            <wp:effectExtent l="0" t="0" r="1905" b="0"/>
            <wp:wrapNone/>
            <wp:docPr id="21" name="Picture 2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1880" cy="100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8C74C" w14:textId="77777777" w:rsidR="00596C3D" w:rsidRPr="00596C3D" w:rsidRDefault="00596C3D" w:rsidP="00596C3D"/>
    <w:p w14:paraId="64628FA4" w14:textId="77777777" w:rsidR="00596C3D" w:rsidRPr="00596C3D" w:rsidRDefault="00A30171" w:rsidP="00596C3D">
      <w:r w:rsidRPr="00596C3D">
        <w:rPr>
          <w:noProof/>
        </w:rPr>
        <w:drawing>
          <wp:anchor distT="0" distB="0" distL="114300" distR="114300" simplePos="0" relativeHeight="251686912" behindDoc="0" locked="0" layoutInCell="1" allowOverlap="1" wp14:anchorId="34C08AFF" wp14:editId="59A12C8E">
            <wp:simplePos x="0" y="0"/>
            <wp:positionH relativeFrom="column">
              <wp:posOffset>-933450</wp:posOffset>
            </wp:positionH>
            <wp:positionV relativeFrom="paragraph">
              <wp:posOffset>12700</wp:posOffset>
            </wp:positionV>
            <wp:extent cx="1786890" cy="2059940"/>
            <wp:effectExtent l="0" t="0" r="3810" b="0"/>
            <wp:wrapNone/>
            <wp:docPr id="16" name="Graphic 16" descr="hexag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hexagon 3"/>
                    <pic:cNvPicPr>
                      <a:picLocks noChangeAspect="1"/>
                    </pic:cNvPicPr>
                  </pic:nvPicPr>
                  <pic:blipFill>
                    <a:blip r:embed="rId16" cstate="print">
                      <a:duotone>
                        <a:schemeClr val="accent5">
                          <a:shade val="45000"/>
                          <a:satMod val="135000"/>
                        </a:schemeClr>
                        <a:prstClr val="white"/>
                      </a:duotone>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786890" cy="2059940"/>
                    </a:xfrm>
                    <a:prstGeom prst="rect">
                      <a:avLst/>
                    </a:prstGeom>
                    <a:ln>
                      <a:noFill/>
                    </a:ln>
                  </pic:spPr>
                </pic:pic>
              </a:graphicData>
            </a:graphic>
            <wp14:sizeRelH relativeFrom="margin">
              <wp14:pctWidth>0</wp14:pctWidth>
            </wp14:sizeRelH>
            <wp14:sizeRelV relativeFrom="margin">
              <wp14:pctHeight>0</wp14:pctHeight>
            </wp14:sizeRelV>
          </wp:anchor>
        </w:drawing>
      </w:r>
    </w:p>
    <w:p w14:paraId="342D6909" w14:textId="77777777" w:rsidR="00596C3D" w:rsidRPr="00596C3D" w:rsidRDefault="00596C3D" w:rsidP="00596C3D"/>
    <w:p w14:paraId="4D234BAC" w14:textId="77777777" w:rsidR="00596C3D" w:rsidRPr="00596C3D" w:rsidRDefault="00596C3D" w:rsidP="00596C3D"/>
    <w:p w14:paraId="5E1AD14F" w14:textId="77777777" w:rsidR="00596C3D" w:rsidRPr="00596C3D" w:rsidRDefault="009A62E3" w:rsidP="00596C3D">
      <w:r w:rsidRPr="00596C3D">
        <w:rPr>
          <w:rFonts w:ascii="Century Gothic" w:eastAsia="Meiryo" w:hAnsi="Century Gothic"/>
          <w:noProof/>
          <w:color w:val="666666"/>
          <w:spacing w:val="5"/>
          <w:kern w:val="28"/>
          <w:sz w:val="96"/>
          <w:szCs w:val="56"/>
        </w:rPr>
        <mc:AlternateContent>
          <mc:Choice Requires="wps">
            <w:drawing>
              <wp:anchor distT="0" distB="0" distL="114300" distR="114300" simplePos="0" relativeHeight="251664384" behindDoc="0" locked="0" layoutInCell="1" allowOverlap="1" wp14:anchorId="17372E36" wp14:editId="3AF4934D">
                <wp:simplePos x="0" y="0"/>
                <wp:positionH relativeFrom="column">
                  <wp:posOffset>-923925</wp:posOffset>
                </wp:positionH>
                <wp:positionV relativeFrom="paragraph">
                  <wp:posOffset>239394</wp:posOffset>
                </wp:positionV>
                <wp:extent cx="10725150" cy="828675"/>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10725150" cy="828675"/>
                        </a:xfrm>
                        <a:prstGeom prst="rect">
                          <a:avLst/>
                        </a:prstGeom>
                        <a:noFill/>
                        <a:ln>
                          <a:solidFill>
                            <a:sysClr val="window" lastClr="FFFFFF"/>
                          </a:solidFill>
                        </a:ln>
                        <a:effectLst/>
                      </wps:spPr>
                      <wps:txbx>
                        <w:txbxContent>
                          <w:p w14:paraId="518F1552" w14:textId="77777777" w:rsidR="002D34F6" w:rsidRDefault="002D34F6" w:rsidP="00925BEE">
                            <w:pPr>
                              <w:pStyle w:val="Style1"/>
                              <w:spacing w:before="120" w:after="120" w:line="300" w:lineRule="auto"/>
                              <w:rPr>
                                <w:rFonts w:ascii="Arial" w:hAnsi="Arial" w:cs="Arial"/>
                                <w:b/>
                                <w:color w:val="00194F" w:themeColor="accent6" w:themeShade="80"/>
                                <w:sz w:val="56"/>
                              </w:rPr>
                            </w:pPr>
                            <w:r>
                              <w:rPr>
                                <w:rFonts w:ascii="Arial" w:hAnsi="Arial" w:cs="Arial"/>
                                <w:b/>
                                <w:color w:val="00194F" w:themeColor="accent6" w:themeShade="80"/>
                                <w:sz w:val="56"/>
                              </w:rPr>
                              <w:t xml:space="preserve">Fraud </w:t>
                            </w:r>
                            <w:r w:rsidR="000A4E0A">
                              <w:rPr>
                                <w:rFonts w:ascii="Arial" w:hAnsi="Arial" w:cs="Arial"/>
                                <w:b/>
                                <w:color w:val="00194F" w:themeColor="accent6" w:themeShade="80"/>
                                <w:sz w:val="56"/>
                              </w:rPr>
                              <w:t xml:space="preserve">and Corruption </w:t>
                            </w:r>
                            <w:r>
                              <w:rPr>
                                <w:rFonts w:ascii="Arial" w:hAnsi="Arial" w:cs="Arial"/>
                                <w:b/>
                                <w:color w:val="00194F" w:themeColor="accent6" w:themeShade="80"/>
                                <w:sz w:val="56"/>
                              </w:rPr>
                              <w:t xml:space="preserve">Strategy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5BD5C7" id="_x0000_t202" coordsize="21600,21600" o:spt="202" path="m,l,21600r21600,l21600,xe">
                <v:stroke joinstyle="miter"/>
                <v:path gradientshapeok="t" o:connecttype="rect"/>
              </v:shapetype>
              <v:shape id="Text Box 24" o:spid="_x0000_s1026" type="#_x0000_t202" style="position:absolute;margin-left:-72.75pt;margin-top:18.85pt;width:844.5pt;height:6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" filled="f" strokecolor="window">
                <v:textbox>
                  <w:txbxContent>
                    <w:p w:rsidR="002D34F6" w:rsidRDefault="002D34F6" w:rsidP="00925BEE">
                      <w:pPr>
                        <w:pStyle w:val="Style1"/>
                        <w:spacing w:before="120" w:after="120" w:line="300" w:lineRule="auto"/>
                        <w:rPr>
                          <w:rFonts w:ascii="Arial" w:hAnsi="Arial" w:cs="Arial"/>
                          <w:b/>
                          <w:color w:val="00194F" w:themeColor="accent6" w:themeShade="80"/>
                          <w:sz w:val="56"/>
                        </w:rPr>
                      </w:pPr>
                      <w:r>
                        <w:rPr>
                          <w:rFonts w:ascii="Arial" w:hAnsi="Arial" w:cs="Arial"/>
                          <w:b/>
                          <w:color w:val="00194F" w:themeColor="accent6" w:themeShade="80"/>
                          <w:sz w:val="56"/>
                        </w:rPr>
                        <w:t xml:space="preserve">Fraud </w:t>
                      </w:r>
                      <w:r w:rsidR="000A4E0A">
                        <w:rPr>
                          <w:rFonts w:ascii="Arial" w:hAnsi="Arial" w:cs="Arial"/>
                          <w:b/>
                          <w:color w:val="00194F" w:themeColor="accent6" w:themeShade="80"/>
                          <w:sz w:val="56"/>
                        </w:rPr>
                        <w:t xml:space="preserve">and Corruption </w:t>
                      </w:r>
                      <w:r>
                        <w:rPr>
                          <w:rFonts w:ascii="Arial" w:hAnsi="Arial" w:cs="Arial"/>
                          <w:b/>
                          <w:color w:val="00194F" w:themeColor="accent6" w:themeShade="80"/>
                          <w:sz w:val="56"/>
                        </w:rPr>
                        <w:t xml:space="preserve">Strategy </w:t>
                      </w:r>
                    </w:p>
                  </w:txbxContent>
                </v:textbox>
              </v:shape>
            </w:pict>
          </mc:Fallback>
        </mc:AlternateContent>
      </w:r>
    </w:p>
    <w:p w14:paraId="45DCBD02" w14:textId="77777777" w:rsidR="00596C3D" w:rsidRPr="00596C3D" w:rsidRDefault="00596C3D" w:rsidP="00596C3D"/>
    <w:p w14:paraId="404BD27D" w14:textId="77777777" w:rsidR="004A2D4F" w:rsidRDefault="004A2D4F" w:rsidP="00596C3D"/>
    <w:p w14:paraId="37D6DA4E" w14:textId="77777777" w:rsidR="004A2D4F" w:rsidRDefault="004A2D4F" w:rsidP="00596C3D"/>
    <w:p w14:paraId="4881B475" w14:textId="77777777" w:rsidR="004A2D4F" w:rsidRDefault="004A2D4F" w:rsidP="00596C3D"/>
    <w:p w14:paraId="32F4C957" w14:textId="77777777" w:rsidR="008332B2" w:rsidRPr="00596C3D" w:rsidRDefault="009A6A82" w:rsidP="00596C3D">
      <w:pPr>
        <w:sectPr w:rsidR="008332B2" w:rsidRPr="00596C3D" w:rsidSect="00BD234F">
          <w:headerReference w:type="first" r:id="rId18"/>
          <w:footerReference w:type="first" r:id="rId19"/>
          <w:pgSz w:w="16838" w:h="11906" w:orient="landscape"/>
          <w:pgMar w:top="1440" w:right="961" w:bottom="1440" w:left="1440" w:header="568" w:footer="120" w:gutter="0"/>
          <w:cols w:space="708"/>
          <w:docGrid w:linePitch="360"/>
        </w:sectPr>
      </w:pPr>
      <w:r>
        <w:rPr>
          <w:rFonts w:asciiTheme="majorHAnsi" w:eastAsiaTheme="majorEastAsia" w:hAnsiTheme="majorHAnsi" w:cstheme="majorBidi"/>
          <w:noProof/>
          <w:color w:val="666666" w:themeColor="text2"/>
          <w:spacing w:val="5"/>
          <w:kern w:val="28"/>
          <w:sz w:val="96"/>
          <w:szCs w:val="56"/>
        </w:rPr>
        <mc:AlternateContent>
          <mc:Choice Requires="wps">
            <w:drawing>
              <wp:anchor distT="0" distB="0" distL="114300" distR="114300" simplePos="0" relativeHeight="251668480" behindDoc="0" locked="0" layoutInCell="1" allowOverlap="1" wp14:anchorId="53C3C7F7" wp14:editId="18DB2427">
                <wp:simplePos x="0" y="0"/>
                <wp:positionH relativeFrom="page">
                  <wp:align>center</wp:align>
                </wp:positionH>
                <wp:positionV relativeFrom="paragraph">
                  <wp:posOffset>258444</wp:posOffset>
                </wp:positionV>
                <wp:extent cx="10715625" cy="542925"/>
                <wp:effectExtent l="0" t="0" r="0" b="9525"/>
                <wp:wrapNone/>
                <wp:docPr id="25" name="Text Box 25"/>
                <wp:cNvGraphicFramePr/>
                <a:graphic xmlns:a="http://schemas.openxmlformats.org/drawingml/2006/main">
                  <a:graphicData uri="http://schemas.microsoft.com/office/word/2010/wordprocessingShape">
                    <wps:wsp>
                      <wps:cNvSpPr txBox="1"/>
                      <wps:spPr>
                        <a:xfrm>
                          <a:off x="0" y="0"/>
                          <a:ext cx="10715625"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9BB74B" w14:textId="77777777" w:rsidR="002D34F6" w:rsidRPr="009A62E3" w:rsidRDefault="005A61FA" w:rsidP="005F35FF">
                            <w:pPr>
                              <w:pStyle w:val="Subtitle"/>
                              <w:jc w:val="center"/>
                              <w:rPr>
                                <w:rStyle w:val="BookTitle"/>
                                <w:rFonts w:ascii="Arial" w:hAnsi="Arial" w:cs="Arial"/>
                                <w:b/>
                                <w:color w:val="00194F" w:themeColor="accent6" w:themeShade="80"/>
                                <w:sz w:val="56"/>
                                <w:szCs w:val="56"/>
                              </w:rPr>
                            </w:pPr>
                            <w:r w:rsidRPr="009A62E3">
                              <w:rPr>
                                <w:rStyle w:val="BookTitle"/>
                                <w:rFonts w:ascii="Arial" w:hAnsi="Arial" w:cs="Arial"/>
                                <w:b/>
                                <w:color w:val="00194F" w:themeColor="accent6" w:themeShade="80"/>
                                <w:sz w:val="56"/>
                                <w:szCs w:val="56"/>
                              </w:rPr>
                              <w:t xml:space="preserve">Solent NHS Trust </w:t>
                            </w:r>
                          </w:p>
                          <w:p w14:paraId="1ED35DCA" w14:textId="77777777" w:rsidR="002D34F6" w:rsidRPr="00925BEE" w:rsidRDefault="002D34F6" w:rsidP="00596C3D">
                            <w:pPr>
                              <w:pStyle w:val="Subtitle"/>
                              <w:jc w:val="center"/>
                              <w:rPr>
                                <w:rStyle w:val="BookTitle"/>
                                <w:rFonts w:ascii="Arial" w:hAnsi="Arial" w:cs="Arial"/>
                                <w:b/>
                                <w:color w:val="00194F" w:themeColor="accent6" w:themeShade="80"/>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96552" id="Text Box 25" o:spid="_x0000_s1027" type="#_x0000_t202" style="position:absolute;margin-left:0;margin-top:20.35pt;width:843.75pt;height:42.75pt;z-index:251668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" filled="f" stroked="f">
                <v:textbox>
                  <w:txbxContent>
                    <w:p w:rsidR="002D34F6" w:rsidRPr="009A62E3" w:rsidRDefault="005A61FA" w:rsidP="005F35FF">
                      <w:pPr>
                        <w:pStyle w:val="Subtitle"/>
                        <w:jc w:val="center"/>
                        <w:rPr>
                          <w:rStyle w:val="BookTitle"/>
                          <w:rFonts w:ascii="Arial" w:hAnsi="Arial" w:cs="Arial"/>
                          <w:b/>
                          <w:color w:val="00194F" w:themeColor="accent6" w:themeShade="80"/>
                          <w:sz w:val="56"/>
                          <w:szCs w:val="56"/>
                        </w:rPr>
                      </w:pPr>
                      <w:r w:rsidRPr="009A62E3">
                        <w:rPr>
                          <w:rStyle w:val="BookTitle"/>
                          <w:rFonts w:ascii="Arial" w:hAnsi="Arial" w:cs="Arial"/>
                          <w:b/>
                          <w:color w:val="00194F" w:themeColor="accent6" w:themeShade="80"/>
                          <w:sz w:val="56"/>
                          <w:szCs w:val="56"/>
                        </w:rPr>
                        <w:t xml:space="preserve">Solent NHS Trust </w:t>
                      </w:r>
                    </w:p>
                    <w:p w:rsidR="002D34F6" w:rsidRPr="00925BEE" w:rsidRDefault="002D34F6" w:rsidP="00596C3D">
                      <w:pPr>
                        <w:pStyle w:val="Subtitle"/>
                        <w:jc w:val="center"/>
                        <w:rPr>
                          <w:rStyle w:val="BookTitle"/>
                          <w:rFonts w:ascii="Arial" w:hAnsi="Arial" w:cs="Arial"/>
                          <w:b/>
                          <w:color w:val="00194F" w:themeColor="accent6" w:themeShade="80"/>
                          <w:sz w:val="32"/>
                        </w:rPr>
                      </w:pPr>
                    </w:p>
                  </w:txbxContent>
                </v:textbox>
                <w10:wrap anchorx="page"/>
              </v:shape>
            </w:pict>
          </mc:Fallback>
        </mc:AlternateContent>
      </w:r>
      <w:r w:rsidR="005F35FF">
        <w:rPr>
          <w:rFonts w:asciiTheme="majorHAnsi" w:eastAsiaTheme="majorEastAsia" w:hAnsiTheme="majorHAnsi" w:cstheme="majorBidi"/>
          <w:noProof/>
          <w:color w:val="3A07A1"/>
          <w:spacing w:val="5"/>
          <w:kern w:val="28"/>
          <w:szCs w:val="24"/>
        </w:rPr>
        <mc:AlternateContent>
          <mc:Choice Requires="wps">
            <w:drawing>
              <wp:anchor distT="0" distB="0" distL="114300" distR="114300" simplePos="0" relativeHeight="251666432" behindDoc="0" locked="0" layoutInCell="1" allowOverlap="1" wp14:anchorId="2A06A258" wp14:editId="5B8EC9F5">
                <wp:simplePos x="0" y="0"/>
                <wp:positionH relativeFrom="column">
                  <wp:posOffset>2463165</wp:posOffset>
                </wp:positionH>
                <wp:positionV relativeFrom="paragraph">
                  <wp:posOffset>139065</wp:posOffset>
                </wp:positionV>
                <wp:extent cx="4079875" cy="0"/>
                <wp:effectExtent l="0" t="19050" r="15875" b="19050"/>
                <wp:wrapNone/>
                <wp:docPr id="2" name="Straight Connector 2"/>
                <wp:cNvGraphicFramePr/>
                <a:graphic xmlns:a="http://schemas.openxmlformats.org/drawingml/2006/main">
                  <a:graphicData uri="http://schemas.microsoft.com/office/word/2010/wordprocessingShape">
                    <wps:wsp>
                      <wps:cNvCnPr/>
                      <wps:spPr>
                        <a:xfrm>
                          <a:off x="0" y="0"/>
                          <a:ext cx="4079875" cy="0"/>
                        </a:xfrm>
                        <a:prstGeom prst="line">
                          <a:avLst/>
                        </a:prstGeom>
                        <a:ln w="381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0CA15F" id="Straight Connector 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95pt,10.95pt" to="515.2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" strokecolor="#002676 [2409]" strokeweight="3pt"/>
            </w:pict>
          </mc:Fallback>
        </mc:AlternateContent>
      </w:r>
      <w:r w:rsidR="008D5D38" w:rsidRPr="008D5D38">
        <w:rPr>
          <w:rFonts w:asciiTheme="majorHAnsi" w:eastAsiaTheme="majorEastAsia" w:hAnsiTheme="majorHAnsi" w:cstheme="majorBidi"/>
          <w:noProof/>
          <w:color w:val="666666" w:themeColor="text2"/>
          <w:spacing w:val="5"/>
          <w:kern w:val="28"/>
          <w:sz w:val="96"/>
          <w:szCs w:val="56"/>
          <w14:ligatures w14:val="standardContextual"/>
          <w14:cntxtAlts/>
        </w:rPr>
        <mc:AlternateContent>
          <mc:Choice Requires="wps">
            <w:drawing>
              <wp:anchor distT="0" distB="0" distL="114300" distR="114300" simplePos="0" relativeHeight="251703296" behindDoc="0" locked="1" layoutInCell="1" allowOverlap="1" wp14:anchorId="0FE69A7E" wp14:editId="1CC18920">
                <wp:simplePos x="0" y="0"/>
                <wp:positionH relativeFrom="column">
                  <wp:posOffset>788670</wp:posOffset>
                </wp:positionH>
                <wp:positionV relativeFrom="page">
                  <wp:posOffset>4329430</wp:posOffset>
                </wp:positionV>
                <wp:extent cx="7463790" cy="82169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3790" cy="821690"/>
                        </a:xfrm>
                        <a:prstGeom prst="rect">
                          <a:avLst/>
                        </a:prstGeom>
                        <a:noFill/>
                        <a:ln w="9525">
                          <a:noFill/>
                          <a:miter lim="800000"/>
                          <a:headEnd/>
                          <a:tailEnd/>
                        </a:ln>
                      </wps:spPr>
                      <wps:txbx>
                        <w:txbxContent>
                          <w:p w14:paraId="7D39C676" w14:textId="77777777" w:rsidR="002D34F6" w:rsidRDefault="002D34F6" w:rsidP="008D5D38">
                            <w:pPr>
                              <w:rPr>
                                <w:color w:val="FFFFFF" w:themeColor="background1"/>
                              </w:rPr>
                            </w:pPr>
                          </w:p>
                          <w:p w14:paraId="2C7F9880" w14:textId="77777777" w:rsidR="009A62E3" w:rsidRPr="009A62E3" w:rsidRDefault="009A62E3" w:rsidP="009A62E3">
                            <w:pPr>
                              <w:spacing w:before="120" w:after="120" w:line="300" w:lineRule="auto"/>
                              <w:contextualSpacing/>
                              <w:jc w:val="center"/>
                              <w:rPr>
                                <w:rFonts w:eastAsiaTheme="majorEastAsia" w:cs="Arial"/>
                                <w:b/>
                                <w:color w:val="FFFFFF" w:themeColor="background1"/>
                                <w:spacing w:val="5"/>
                                <w:kern w:val="28"/>
                                <w:sz w:val="56"/>
                                <w:szCs w:val="56"/>
                                <w:lang w:val="en-US" w:eastAsia="en-US"/>
                                <w14:ligatures w14:val="standardContextual"/>
                                <w14:cntxtAlts/>
                              </w:rPr>
                            </w:pPr>
                            <w:r w:rsidRPr="009A62E3">
                              <w:rPr>
                                <w:rFonts w:eastAsiaTheme="majorEastAsia" w:cs="Arial"/>
                                <w:b/>
                                <w:color w:val="FFFFFF" w:themeColor="background1"/>
                                <w:spacing w:val="5"/>
                                <w:kern w:val="28"/>
                                <w:sz w:val="56"/>
                                <w:szCs w:val="56"/>
                                <w:lang w:val="en-US" w:eastAsia="en-US"/>
                                <w14:ligatures w14:val="standardContextual"/>
                                <w14:cntxtAlts/>
                              </w:rPr>
                              <w:t>2021</w:t>
                            </w:r>
                            <w:r w:rsidR="00F4407A">
                              <w:rPr>
                                <w:rFonts w:eastAsiaTheme="majorEastAsia" w:cs="Arial"/>
                                <w:b/>
                                <w:color w:val="FFFFFF" w:themeColor="background1"/>
                                <w:spacing w:val="5"/>
                                <w:kern w:val="28"/>
                                <w:sz w:val="56"/>
                                <w:szCs w:val="56"/>
                                <w:lang w:val="en-US" w:eastAsia="en-US"/>
                                <w14:ligatures w14:val="standardContextual"/>
                                <w14:cntxtAlts/>
                              </w:rPr>
                              <w:t xml:space="preserve"> – </w:t>
                            </w:r>
                            <w:r w:rsidRPr="009A62E3">
                              <w:rPr>
                                <w:rFonts w:eastAsiaTheme="majorEastAsia" w:cs="Arial"/>
                                <w:b/>
                                <w:color w:val="FFFFFF" w:themeColor="background1"/>
                                <w:spacing w:val="5"/>
                                <w:kern w:val="28"/>
                                <w:sz w:val="56"/>
                                <w:szCs w:val="56"/>
                                <w:lang w:val="en-US" w:eastAsia="en-US"/>
                                <w14:ligatures w14:val="standardContextual"/>
                                <w14:cntxtAlts/>
                              </w:rPr>
                              <w:t xml:space="preserve">2024 </w:t>
                            </w:r>
                          </w:p>
                          <w:p w14:paraId="360A3540" w14:textId="77777777" w:rsidR="002D34F6" w:rsidRDefault="002D34F6" w:rsidP="008D5D38">
                            <w:pPr>
                              <w:rPr>
                                <w:color w:val="FFFFFF" w:themeColor="background1"/>
                              </w:rPr>
                            </w:pPr>
                          </w:p>
                          <w:p w14:paraId="40A9AE6B" w14:textId="77777777" w:rsidR="002D34F6" w:rsidRPr="00292C87" w:rsidRDefault="002D34F6" w:rsidP="008D5D38">
                            <w:pP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3077C8" id="Text Box 2" o:spid="_x0000_s1028" type="#_x0000_t202" style="position:absolute;margin-left:62.1pt;margin-top:340.9pt;width:587.7pt;height:64.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" filled="f" stroked="f">
                <v:textbox>
                  <w:txbxContent>
                    <w:p w:rsidR="002D34F6" w:rsidRDefault="002D34F6" w:rsidP="008D5D38">
                      <w:pPr>
                        <w:rPr>
                          <w:color w:val="FFFFFF" w:themeColor="background1"/>
                        </w:rPr>
                      </w:pPr>
                    </w:p>
                    <w:p w:rsidR="009A62E3" w:rsidRPr="009A62E3" w:rsidRDefault="009A62E3" w:rsidP="009A62E3">
                      <w:pPr>
                        <w:spacing w:before="120" w:after="120" w:line="300" w:lineRule="auto"/>
                        <w:contextualSpacing/>
                        <w:jc w:val="center"/>
                        <w:rPr>
                          <w:rFonts w:eastAsiaTheme="majorEastAsia" w:cs="Arial"/>
                          <w:b/>
                          <w:color w:val="FFFFFF" w:themeColor="background1"/>
                          <w:spacing w:val="5"/>
                          <w:kern w:val="28"/>
                          <w:sz w:val="56"/>
                          <w:szCs w:val="56"/>
                          <w:lang w:val="en-US" w:eastAsia="en-US"/>
                          <w14:ligatures w14:val="standardContextual"/>
                          <w14:cntxtAlts/>
                        </w:rPr>
                      </w:pPr>
                      <w:r w:rsidRPr="009A62E3">
                        <w:rPr>
                          <w:rFonts w:eastAsiaTheme="majorEastAsia" w:cs="Arial"/>
                          <w:b/>
                          <w:color w:val="FFFFFF" w:themeColor="background1"/>
                          <w:spacing w:val="5"/>
                          <w:kern w:val="28"/>
                          <w:sz w:val="56"/>
                          <w:szCs w:val="56"/>
                          <w:lang w:val="en-US" w:eastAsia="en-US"/>
                          <w14:ligatures w14:val="standardContextual"/>
                          <w14:cntxtAlts/>
                        </w:rPr>
                        <w:t>2021</w:t>
                      </w:r>
                      <w:r w:rsidR="00F4407A">
                        <w:rPr>
                          <w:rFonts w:eastAsiaTheme="majorEastAsia" w:cs="Arial"/>
                          <w:b/>
                          <w:color w:val="FFFFFF" w:themeColor="background1"/>
                          <w:spacing w:val="5"/>
                          <w:kern w:val="28"/>
                          <w:sz w:val="56"/>
                          <w:szCs w:val="56"/>
                          <w:lang w:val="en-US" w:eastAsia="en-US"/>
                          <w14:ligatures w14:val="standardContextual"/>
                          <w14:cntxtAlts/>
                        </w:rPr>
                        <w:t xml:space="preserve"> – </w:t>
                      </w:r>
                      <w:r w:rsidRPr="009A62E3">
                        <w:rPr>
                          <w:rFonts w:eastAsiaTheme="majorEastAsia" w:cs="Arial"/>
                          <w:b/>
                          <w:color w:val="FFFFFF" w:themeColor="background1"/>
                          <w:spacing w:val="5"/>
                          <w:kern w:val="28"/>
                          <w:sz w:val="56"/>
                          <w:szCs w:val="56"/>
                          <w:lang w:val="en-US" w:eastAsia="en-US"/>
                          <w14:ligatures w14:val="standardContextual"/>
                          <w14:cntxtAlts/>
                        </w:rPr>
                        <w:t xml:space="preserve">2024 </w:t>
                      </w:r>
                    </w:p>
                    <w:p w:rsidR="002D34F6" w:rsidRDefault="002D34F6" w:rsidP="008D5D38">
                      <w:pPr>
                        <w:rPr>
                          <w:color w:val="FFFFFF" w:themeColor="background1"/>
                        </w:rPr>
                      </w:pPr>
                    </w:p>
                    <w:p w:rsidR="002D34F6" w:rsidRPr="00292C87" w:rsidRDefault="002D34F6" w:rsidP="008D5D38">
                      <w:pPr>
                        <w:rPr>
                          <w:color w:val="FFFFFF" w:themeColor="background1"/>
                        </w:rPr>
                      </w:pPr>
                    </w:p>
                  </w:txbxContent>
                </v:textbox>
                <w10:wrap anchory="page"/>
                <w10:anchorlock/>
              </v:shape>
            </w:pict>
          </mc:Fallback>
        </mc:AlternateContent>
      </w:r>
      <w:r w:rsidR="00A30171" w:rsidRPr="00292C87">
        <w:rPr>
          <w:rFonts w:asciiTheme="majorHAnsi" w:eastAsiaTheme="majorEastAsia" w:hAnsiTheme="majorHAnsi" w:cstheme="majorBidi"/>
          <w:noProof/>
          <w:color w:val="00194F" w:themeColor="accent6" w:themeShade="80"/>
          <w:spacing w:val="5"/>
          <w:kern w:val="28"/>
          <w:sz w:val="96"/>
          <w:szCs w:val="56"/>
        </w:rPr>
        <mc:AlternateContent>
          <mc:Choice Requires="wps">
            <w:drawing>
              <wp:anchor distT="0" distB="0" distL="114300" distR="114300" simplePos="0" relativeHeight="251670528" behindDoc="0" locked="1" layoutInCell="1" allowOverlap="1" wp14:anchorId="47B650B0" wp14:editId="38425564">
                <wp:simplePos x="0" y="0"/>
                <wp:positionH relativeFrom="column">
                  <wp:posOffset>-933450</wp:posOffset>
                </wp:positionH>
                <wp:positionV relativeFrom="page">
                  <wp:posOffset>4039870</wp:posOffset>
                </wp:positionV>
                <wp:extent cx="10717200" cy="1324800"/>
                <wp:effectExtent l="0" t="0" r="8255" b="8890"/>
                <wp:wrapNone/>
                <wp:docPr id="5" name="Rectangle 5"/>
                <wp:cNvGraphicFramePr/>
                <a:graphic xmlns:a="http://schemas.openxmlformats.org/drawingml/2006/main">
                  <a:graphicData uri="http://schemas.microsoft.com/office/word/2010/wordprocessingShape">
                    <wps:wsp>
                      <wps:cNvSpPr/>
                      <wps:spPr>
                        <a:xfrm>
                          <a:off x="0" y="0"/>
                          <a:ext cx="10717200" cy="1324800"/>
                        </a:xfrm>
                        <a:prstGeom prst="rect">
                          <a:avLst/>
                        </a:prstGeom>
                        <a:solidFill>
                          <a:schemeClr val="accent1">
                            <a:lumMod val="5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04535" id="Rectangle 5" o:spid="_x0000_s1026" style="position:absolute;margin-left:-73.5pt;margin-top:318.1pt;width:843.85pt;height:10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" fillcolor="#9a0040 [1604]" stroked="f" strokeweight="2pt">
                <w10:wrap anchory="page"/>
                <w10:anchorlock/>
              </v:rect>
            </w:pict>
          </mc:Fallback>
        </mc:AlternateContent>
      </w:r>
      <w:r w:rsidR="00A30171">
        <w:rPr>
          <w:noProof/>
        </w:rPr>
        <w:drawing>
          <wp:anchor distT="0" distB="0" distL="114300" distR="114300" simplePos="0" relativeHeight="251693055" behindDoc="1" locked="1" layoutInCell="1" allowOverlap="1" wp14:anchorId="63D2B4EB" wp14:editId="2573822D">
            <wp:simplePos x="0" y="0"/>
            <wp:positionH relativeFrom="column">
              <wp:posOffset>1228725</wp:posOffset>
            </wp:positionH>
            <wp:positionV relativeFrom="page">
              <wp:posOffset>5678170</wp:posOffset>
            </wp:positionV>
            <wp:extent cx="1314000" cy="1512000"/>
            <wp:effectExtent l="0" t="0" r="635" b="0"/>
            <wp:wrapThrough wrapText="bothSides">
              <wp:wrapPolygon edited="0">
                <wp:start x="9709" y="0"/>
                <wp:lineTo x="940" y="4354"/>
                <wp:lineTo x="0" y="4899"/>
                <wp:lineTo x="0" y="16329"/>
                <wp:lineTo x="10022" y="21228"/>
                <wp:lineTo x="11275" y="21228"/>
                <wp:lineTo x="21297" y="16329"/>
                <wp:lineTo x="21297" y="4899"/>
                <wp:lineTo x="20358" y="4354"/>
                <wp:lineTo x="11588" y="0"/>
                <wp:lineTo x="9709"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314000" cy="15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171" w:rsidRPr="00596C3D">
        <w:rPr>
          <w:noProof/>
        </w:rPr>
        <w:drawing>
          <wp:anchor distT="0" distB="0" distL="114300" distR="114300" simplePos="0" relativeHeight="251701248" behindDoc="0" locked="1" layoutInCell="1" allowOverlap="1" wp14:anchorId="5B55B3EA" wp14:editId="01E4015C">
            <wp:simplePos x="0" y="0"/>
            <wp:positionH relativeFrom="column">
              <wp:posOffset>950595</wp:posOffset>
            </wp:positionH>
            <wp:positionV relativeFrom="page">
              <wp:posOffset>5678170</wp:posOffset>
            </wp:positionV>
            <wp:extent cx="1353600" cy="1562400"/>
            <wp:effectExtent l="0" t="0" r="0" b="0"/>
            <wp:wrapNone/>
            <wp:docPr id="30" name="Graphic 16" descr="hexag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hexagon 3"/>
                    <pic:cNvPicPr>
                      <a:picLocks noChangeAspect="1"/>
                    </pic:cNvPicPr>
                  </pic:nvPicPr>
                  <pic:blipFill>
                    <a:blip r:embed="rId16" cstate="print">
                      <a:duotone>
                        <a:prstClr val="black"/>
                        <a:schemeClr val="accent5">
                          <a:tint val="45000"/>
                          <a:satMod val="400000"/>
                        </a:schemeClr>
                      </a:duotone>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353600" cy="1562400"/>
                    </a:xfrm>
                    <a:prstGeom prst="rect">
                      <a:avLst/>
                    </a:prstGeom>
                    <a:ln>
                      <a:noFill/>
                    </a:ln>
                  </pic:spPr>
                </pic:pic>
              </a:graphicData>
            </a:graphic>
            <wp14:sizeRelH relativeFrom="margin">
              <wp14:pctWidth>0</wp14:pctWidth>
            </wp14:sizeRelH>
            <wp14:sizeRelV relativeFrom="margin">
              <wp14:pctHeight>0</wp14:pctHeight>
            </wp14:sizeRelV>
          </wp:anchor>
        </w:drawing>
      </w:r>
      <w:r w:rsidR="00012CEE" w:rsidRPr="00596C3D">
        <w:rPr>
          <w:noProof/>
        </w:rPr>
        <w:drawing>
          <wp:anchor distT="0" distB="0" distL="0" distR="0" simplePos="0" relativeHeight="251676672" behindDoc="1" locked="1" layoutInCell="1" allowOverlap="1" wp14:anchorId="2314E8BC" wp14:editId="7431449F">
            <wp:simplePos x="0" y="0"/>
            <wp:positionH relativeFrom="margin">
              <wp:posOffset>7677150</wp:posOffset>
            </wp:positionH>
            <wp:positionV relativeFrom="page">
              <wp:posOffset>5886450</wp:posOffset>
            </wp:positionV>
            <wp:extent cx="2347200" cy="2714400"/>
            <wp:effectExtent l="0" t="0" r="0" b="0"/>
            <wp:wrapThrough wrapText="bothSides">
              <wp:wrapPolygon edited="0">
                <wp:start x="10169" y="0"/>
                <wp:lineTo x="351" y="4852"/>
                <wp:lineTo x="0" y="5155"/>
                <wp:lineTo x="0" y="16223"/>
                <wp:lineTo x="1227" y="16981"/>
                <wp:lineTo x="10169" y="21378"/>
                <wp:lineTo x="11221" y="21378"/>
                <wp:lineTo x="20162" y="16981"/>
                <wp:lineTo x="21390" y="16223"/>
                <wp:lineTo x="21390" y="5155"/>
                <wp:lineTo x="21039" y="4852"/>
                <wp:lineTo x="11221" y="0"/>
                <wp:lineTo x="10169" y="0"/>
              </wp:wrapPolygon>
            </wp:wrapThrough>
            <wp:docPr id="23" name="Graphic 23" descr="hexag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hexagon 1"/>
                    <pic:cNvPicPr>
                      <a:picLocks noChangeAspect="1"/>
                    </pic:cNvPicPr>
                  </pic:nvPicPr>
                  <pic:blipFill>
                    <a:blip r:embed="rId21" cstate="print">
                      <a:duotone>
                        <a:schemeClr val="accent5">
                          <a:shade val="45000"/>
                          <a:satMod val="135000"/>
                        </a:schemeClr>
                        <a:prstClr val="white"/>
                      </a:duotone>
                      <a:extLst>
                        <a:ext uri="{BEBA8EAE-BF5A-486C-A8C5-ECC9F3942E4B}">
                          <a14:imgProps xmlns:a14="http://schemas.microsoft.com/office/drawing/2010/main">
                            <a14:imgLayer r:embed="rId22">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347200" cy="2714400"/>
                    </a:xfrm>
                    <a:prstGeom prst="rect">
                      <a:avLst/>
                    </a:prstGeom>
                  </pic:spPr>
                </pic:pic>
              </a:graphicData>
            </a:graphic>
            <wp14:sizeRelH relativeFrom="margin">
              <wp14:pctWidth>0</wp14:pctWidth>
            </wp14:sizeRelH>
            <wp14:sizeRelV relativeFrom="margin">
              <wp14:pctHeight>0</wp14:pctHeight>
            </wp14:sizeRelV>
          </wp:anchor>
        </w:drawing>
      </w:r>
      <w:r w:rsidR="003B7402">
        <w:rPr>
          <w:noProof/>
        </w:rPr>
        <mc:AlternateContent>
          <mc:Choice Requires="wps">
            <w:drawing>
              <wp:anchor distT="0" distB="0" distL="114300" distR="114300" simplePos="0" relativeHeight="251694080" behindDoc="0" locked="1" layoutInCell="0" allowOverlap="1" wp14:anchorId="21226DD1" wp14:editId="40DBADB0">
                <wp:simplePos x="0" y="0"/>
                <wp:positionH relativeFrom="page">
                  <wp:posOffset>-426085</wp:posOffset>
                </wp:positionH>
                <wp:positionV relativeFrom="page">
                  <wp:posOffset>5626735</wp:posOffset>
                </wp:positionV>
                <wp:extent cx="2017395" cy="3698240"/>
                <wp:effectExtent l="0" t="0" r="0" b="0"/>
                <wp:wrapSquare wrapText="bothSides"/>
                <wp:docPr id="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7395" cy="3698240"/>
                        </a:xfrm>
                        <a:prstGeom prst="rect">
                          <a:avLst/>
                        </a:prstGeom>
                        <a:noFill/>
                        <a:ln w="76200" cmpd="thickThin">
                          <a:noFill/>
                          <a:miter lim="800000"/>
                          <a:headEnd/>
                          <a:tailEnd/>
                        </a:ln>
                      </wps:spPr>
                      <wps:txbx>
                        <w:txbxContent>
                          <w:p w14:paraId="1A3B174B" w14:textId="77777777" w:rsidR="002D34F6" w:rsidRDefault="002D34F6">
                            <w:pPr>
                              <w:spacing w:line="360" w:lineRule="auto"/>
                              <w:jc w:val="center"/>
                              <w:rPr>
                                <w:rFonts w:asciiTheme="majorHAnsi" w:eastAsiaTheme="majorEastAsia" w:hAnsiTheme="majorHAnsi" w:cstheme="majorBidi"/>
                                <w:i/>
                                <w:iCs/>
                                <w:sz w:val="28"/>
                                <w:szCs w:val="28"/>
                              </w:rPr>
                            </w:pPr>
                            <w:r>
                              <w:rPr>
                                <w:rFonts w:asciiTheme="majorHAnsi" w:eastAsiaTheme="majorEastAsia" w:hAnsiTheme="majorHAnsi" w:cstheme="majorBidi"/>
                                <w:i/>
                                <w:iCs/>
                                <w:noProof/>
                                <w:sz w:val="28"/>
                                <w:szCs w:val="28"/>
                              </w:rPr>
                              <w:drawing>
                                <wp:inline distT="0" distB="0" distL="0" distR="0" wp14:anchorId="241D21F9" wp14:editId="0CAD0522">
                                  <wp:extent cx="2762250" cy="3190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62250" cy="3190875"/>
                                          </a:xfrm>
                                          <a:prstGeom prst="rect">
                                            <a:avLst/>
                                          </a:prstGeom>
                                          <a:noFill/>
                                          <a:ln>
                                            <a:noFill/>
                                          </a:ln>
                                        </pic:spPr>
                                      </pic:pic>
                                    </a:graphicData>
                                  </a:graphic>
                                </wp:inline>
                              </w:drawing>
                            </w:r>
                          </w:p>
                        </w:txbxContent>
                      </wps:txbx>
                      <wps:bodyPr rot="0" vert="horz" wrap="square" lIns="137160" tIns="91440" rIns="137160" bIns="91440" anchor="ctr" anchorCtr="0" upright="1">
                        <a:spAutoFit/>
                      </wps:bodyPr>
                    </wps:wsp>
                  </a:graphicData>
                </a:graphic>
                <wp14:sizeRelH relativeFrom="margin">
                  <wp14:pctWidth>35000</wp14:pctWidth>
                </wp14:sizeRelH>
                <wp14:sizeRelV relativeFrom="page">
                  <wp14:pctHeight>0</wp14:pctHeight>
                </wp14:sizeRelV>
              </wp:anchor>
            </w:drawing>
          </mc:Choice>
          <mc:Fallback>
            <w:pict>
              <v:shape w14:anchorId="64770427" id="_x0000_s1029" type="#_x0000_t202" style="position:absolute;margin-left:-33.55pt;margin-top:443.05pt;width:158.85pt;height:291.2pt;z-index:251694080;visibility:visible;mso-wrap-style:square;mso-width-percent:350;mso-height-percent:0;mso-wrap-distance-left:9pt;mso-wrap-distance-top:0;mso-wrap-distance-right:9pt;mso-wrap-distance-bottom:0;mso-position-horizontal:absolute;mso-position-horizontal-relative:page;mso-position-vertical:absolute;mso-position-vertical-relative:page;mso-width-percent:35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" o:allowincell="f" filled="f" stroked="f" strokeweight="6pt">
                <v:stroke linestyle="thickThin"/>
                <v:textbox style="mso-fit-shape-to-text:t" inset="10.8pt,7.2pt,10.8pt,7.2pt">
                  <w:txbxContent>
                    <w:p w:rsidR="002D34F6" w:rsidRDefault="002D34F6">
                      <w:pPr>
                        <w:spacing w:line="360" w:lineRule="auto"/>
                        <w:jc w:val="center"/>
                        <w:rPr>
                          <w:rFonts w:asciiTheme="majorHAnsi" w:eastAsiaTheme="majorEastAsia" w:hAnsiTheme="majorHAnsi" w:cstheme="majorBidi"/>
                          <w:i/>
                          <w:iCs/>
                          <w:sz w:val="28"/>
                          <w:szCs w:val="28"/>
                        </w:rPr>
                      </w:pPr>
                      <w:r>
                        <w:rPr>
                          <w:rFonts w:asciiTheme="majorHAnsi" w:eastAsiaTheme="majorEastAsia" w:hAnsiTheme="majorHAnsi" w:cstheme="majorBidi"/>
                          <w:i/>
                          <w:iCs/>
                          <w:noProof/>
                          <w:sz w:val="28"/>
                          <w:szCs w:val="28"/>
                        </w:rPr>
                        <w:drawing>
                          <wp:inline distT="0" distB="0" distL="0" distR="0" wp14:anchorId="3E7E9772" wp14:editId="1984CE3A">
                            <wp:extent cx="2762250" cy="3190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62250" cy="3190875"/>
                                    </a:xfrm>
                                    <a:prstGeom prst="rect">
                                      <a:avLst/>
                                    </a:prstGeom>
                                    <a:noFill/>
                                    <a:ln>
                                      <a:noFill/>
                                    </a:ln>
                                  </pic:spPr>
                                </pic:pic>
                              </a:graphicData>
                            </a:graphic>
                          </wp:inline>
                        </w:drawing>
                      </w:r>
                    </w:p>
                  </w:txbxContent>
                </v:textbox>
                <w10:wrap type="square" anchorx="page" anchory="page"/>
                <w10:anchorlock/>
              </v:shape>
            </w:pict>
          </mc:Fallback>
        </mc:AlternateContent>
      </w:r>
    </w:p>
    <w:p w14:paraId="73DCEA77" w14:textId="77777777" w:rsidR="00000BCC" w:rsidRPr="00000BCC" w:rsidRDefault="00000BCC" w:rsidP="00000BCC">
      <w:pPr>
        <w:pBdr>
          <w:bottom w:val="single" w:sz="4" w:space="4" w:color="FF388C" w:themeColor="accent1"/>
        </w:pBdr>
        <w:spacing w:before="200" w:after="280"/>
        <w:ind w:left="-426" w:right="16"/>
        <w:rPr>
          <w:bCs/>
          <w:iCs/>
          <w:color w:val="4C4C4C" w:themeColor="text2" w:themeShade="BF"/>
          <w:sz w:val="44"/>
        </w:rPr>
      </w:pPr>
      <w:r w:rsidRPr="00000BCC">
        <w:rPr>
          <w:bCs/>
          <w:iCs/>
          <w:color w:val="4C4C4C" w:themeColor="text2" w:themeShade="BF"/>
          <w:sz w:val="44"/>
        </w:rPr>
        <w:lastRenderedPageBreak/>
        <w:t>Document Management</w:t>
      </w:r>
    </w:p>
    <w:tbl>
      <w:tblPr>
        <w:tblStyle w:val="TableGrid7"/>
        <w:tblW w:w="15027" w:type="dxa"/>
        <w:tblInd w:w="-431" w:type="dxa"/>
        <w:tblBorders>
          <w:top w:val="single" w:sz="4" w:space="0" w:color="005BD3" w:themeColor="accent5"/>
          <w:left w:val="single" w:sz="4" w:space="0" w:color="005BD3" w:themeColor="accent5"/>
          <w:bottom w:val="single" w:sz="4" w:space="0" w:color="005BD3" w:themeColor="accent5"/>
          <w:right w:val="single" w:sz="4" w:space="0" w:color="005BD3" w:themeColor="accent5"/>
          <w:insideH w:val="single" w:sz="4" w:space="0" w:color="005BD3" w:themeColor="accent5"/>
          <w:insideV w:val="single" w:sz="4" w:space="0" w:color="005BD3" w:themeColor="accent5"/>
        </w:tblBorders>
        <w:tblLook w:val="04A0" w:firstRow="1" w:lastRow="0" w:firstColumn="1" w:lastColumn="0" w:noHBand="0" w:noVBand="1"/>
      </w:tblPr>
      <w:tblGrid>
        <w:gridCol w:w="2410"/>
        <w:gridCol w:w="12617"/>
      </w:tblGrid>
      <w:tr w:rsidR="00000BCC" w:rsidRPr="00000BCC" w14:paraId="5F6AA71C" w14:textId="77777777" w:rsidTr="004434B0">
        <w:trPr>
          <w:trHeight w:val="624"/>
        </w:trPr>
        <w:tc>
          <w:tcPr>
            <w:tcW w:w="2410" w:type="dxa"/>
            <w:vAlign w:val="center"/>
          </w:tcPr>
          <w:p w14:paraId="7D1BCB97" w14:textId="77777777" w:rsidR="00000BCC" w:rsidRPr="00000BCC" w:rsidRDefault="009A62E3" w:rsidP="009A62E3">
            <w:pPr>
              <w:spacing w:before="120" w:after="120" w:line="360" w:lineRule="auto"/>
              <w:rPr>
                <w:b/>
                <w:sz w:val="22"/>
              </w:rPr>
            </w:pPr>
            <w:r>
              <w:rPr>
                <w:b/>
                <w:sz w:val="22"/>
              </w:rPr>
              <w:t>Distribution</w:t>
            </w:r>
          </w:p>
        </w:tc>
        <w:tc>
          <w:tcPr>
            <w:tcW w:w="12617" w:type="dxa"/>
            <w:vAlign w:val="center"/>
          </w:tcPr>
          <w:p w14:paraId="2E5E6382" w14:textId="77777777" w:rsidR="009A62E3" w:rsidRDefault="00000BCC" w:rsidP="009A62E3">
            <w:pPr>
              <w:spacing w:before="120" w:after="120" w:line="360" w:lineRule="auto"/>
              <w:rPr>
                <w:sz w:val="22"/>
              </w:rPr>
            </w:pPr>
            <w:r>
              <w:rPr>
                <w:sz w:val="22"/>
              </w:rPr>
              <w:t xml:space="preserve">All </w:t>
            </w:r>
            <w:r w:rsidR="009A62E3">
              <w:rPr>
                <w:sz w:val="22"/>
              </w:rPr>
              <w:t>Trust employees.</w:t>
            </w:r>
            <w:r>
              <w:rPr>
                <w:sz w:val="22"/>
              </w:rPr>
              <w:t xml:space="preserve"> </w:t>
            </w:r>
          </w:p>
          <w:p w14:paraId="761C2B3E" w14:textId="77777777" w:rsidR="009A62E3" w:rsidRDefault="009A62E3" w:rsidP="009A62E3">
            <w:pPr>
              <w:spacing w:before="120" w:after="120" w:line="360" w:lineRule="auto"/>
              <w:rPr>
                <w:sz w:val="22"/>
              </w:rPr>
            </w:pPr>
            <w:r>
              <w:rPr>
                <w:sz w:val="22"/>
              </w:rPr>
              <w:t>External contractors.</w:t>
            </w:r>
          </w:p>
          <w:p w14:paraId="31B3F27E" w14:textId="77777777" w:rsidR="00000BCC" w:rsidRPr="00000BCC" w:rsidRDefault="009A62E3" w:rsidP="009A62E3">
            <w:pPr>
              <w:spacing w:before="120" w:after="120" w:line="360" w:lineRule="auto"/>
              <w:rPr>
                <w:sz w:val="22"/>
              </w:rPr>
            </w:pPr>
            <w:r>
              <w:rPr>
                <w:sz w:val="22"/>
              </w:rPr>
              <w:t>T</w:t>
            </w:r>
            <w:r w:rsidR="00000BCC">
              <w:rPr>
                <w:sz w:val="22"/>
              </w:rPr>
              <w:t xml:space="preserve">he public. </w:t>
            </w:r>
          </w:p>
        </w:tc>
      </w:tr>
      <w:tr w:rsidR="00000BCC" w:rsidRPr="00000BCC" w14:paraId="230263B9" w14:textId="77777777" w:rsidTr="004434B0">
        <w:trPr>
          <w:trHeight w:val="624"/>
        </w:trPr>
        <w:tc>
          <w:tcPr>
            <w:tcW w:w="2410" w:type="dxa"/>
            <w:vAlign w:val="center"/>
          </w:tcPr>
          <w:p w14:paraId="1999C720" w14:textId="77777777" w:rsidR="00000BCC" w:rsidRPr="00000BCC" w:rsidRDefault="00000BCC" w:rsidP="009A62E3">
            <w:pPr>
              <w:spacing w:before="120" w:after="120" w:line="360" w:lineRule="auto"/>
              <w:rPr>
                <w:b/>
                <w:sz w:val="22"/>
              </w:rPr>
            </w:pPr>
            <w:r w:rsidRPr="00000BCC">
              <w:rPr>
                <w:b/>
                <w:sz w:val="22"/>
              </w:rPr>
              <w:t>Author:</w:t>
            </w:r>
          </w:p>
        </w:tc>
        <w:tc>
          <w:tcPr>
            <w:tcW w:w="12617" w:type="dxa"/>
            <w:vAlign w:val="center"/>
          </w:tcPr>
          <w:p w14:paraId="3B78C3F5" w14:textId="77777777" w:rsidR="00000BCC" w:rsidRPr="00000BCC" w:rsidRDefault="00000BCC" w:rsidP="009A62E3">
            <w:pPr>
              <w:spacing w:before="120" w:after="120" w:line="360" w:lineRule="auto"/>
              <w:rPr>
                <w:sz w:val="22"/>
              </w:rPr>
            </w:pPr>
            <w:r>
              <w:rPr>
                <w:sz w:val="22"/>
              </w:rPr>
              <w:t>Colin Edwards | Local Counter Fraud Specialist for Solent NHS Trust</w:t>
            </w:r>
          </w:p>
        </w:tc>
      </w:tr>
      <w:tr w:rsidR="00000BCC" w:rsidRPr="00000BCC" w14:paraId="67FCC7AA" w14:textId="77777777" w:rsidTr="004434B0">
        <w:trPr>
          <w:trHeight w:val="624"/>
        </w:trPr>
        <w:tc>
          <w:tcPr>
            <w:tcW w:w="2410" w:type="dxa"/>
            <w:vAlign w:val="center"/>
          </w:tcPr>
          <w:p w14:paraId="2DB88241" w14:textId="77777777" w:rsidR="00000BCC" w:rsidRPr="00000BCC" w:rsidRDefault="00000BCC" w:rsidP="009A62E3">
            <w:pPr>
              <w:spacing w:before="120" w:after="120" w:line="360" w:lineRule="auto"/>
              <w:rPr>
                <w:b/>
                <w:sz w:val="22"/>
              </w:rPr>
            </w:pPr>
            <w:r w:rsidRPr="00000BCC">
              <w:rPr>
                <w:b/>
                <w:sz w:val="22"/>
              </w:rPr>
              <w:t>Date:</w:t>
            </w:r>
          </w:p>
        </w:tc>
        <w:tc>
          <w:tcPr>
            <w:tcW w:w="12617" w:type="dxa"/>
            <w:vAlign w:val="center"/>
          </w:tcPr>
          <w:p w14:paraId="1A69CD7C" w14:textId="77777777" w:rsidR="00000BCC" w:rsidRPr="00000BCC" w:rsidRDefault="00272E38" w:rsidP="009A62E3">
            <w:pPr>
              <w:spacing w:before="120" w:after="120" w:line="360" w:lineRule="auto"/>
              <w:rPr>
                <w:sz w:val="22"/>
              </w:rPr>
            </w:pPr>
            <w:r>
              <w:rPr>
                <w:sz w:val="22"/>
              </w:rPr>
              <w:t>June</w:t>
            </w:r>
            <w:r w:rsidR="00000BCC">
              <w:rPr>
                <w:sz w:val="22"/>
              </w:rPr>
              <w:t xml:space="preserve"> 2021</w:t>
            </w:r>
          </w:p>
        </w:tc>
      </w:tr>
      <w:tr w:rsidR="00000BCC" w:rsidRPr="00000BCC" w14:paraId="2D3163D8" w14:textId="77777777" w:rsidTr="004434B0">
        <w:trPr>
          <w:trHeight w:val="624"/>
        </w:trPr>
        <w:tc>
          <w:tcPr>
            <w:tcW w:w="2410" w:type="dxa"/>
            <w:vAlign w:val="center"/>
          </w:tcPr>
          <w:p w14:paraId="6784B8BF" w14:textId="77777777" w:rsidR="00000BCC" w:rsidRPr="00000BCC" w:rsidRDefault="00000BCC" w:rsidP="009A62E3">
            <w:pPr>
              <w:spacing w:before="120" w:after="120" w:line="360" w:lineRule="auto"/>
              <w:rPr>
                <w:b/>
                <w:sz w:val="22"/>
              </w:rPr>
            </w:pPr>
            <w:r w:rsidRPr="00000BCC">
              <w:rPr>
                <w:b/>
                <w:sz w:val="22"/>
              </w:rPr>
              <w:t>Version:</w:t>
            </w:r>
          </w:p>
        </w:tc>
        <w:tc>
          <w:tcPr>
            <w:tcW w:w="12617" w:type="dxa"/>
            <w:vAlign w:val="center"/>
          </w:tcPr>
          <w:p w14:paraId="69B0581E" w14:textId="77777777" w:rsidR="00000BCC" w:rsidRPr="00000BCC" w:rsidRDefault="00000BCC" w:rsidP="00272E38">
            <w:pPr>
              <w:spacing w:before="120" w:after="120" w:line="360" w:lineRule="auto"/>
              <w:rPr>
                <w:sz w:val="22"/>
              </w:rPr>
            </w:pPr>
            <w:r>
              <w:rPr>
                <w:sz w:val="22"/>
              </w:rPr>
              <w:t xml:space="preserve">2021 </w:t>
            </w:r>
            <w:r w:rsidR="009A62E3">
              <w:rPr>
                <w:sz w:val="22"/>
              </w:rPr>
              <w:t>–</w:t>
            </w:r>
            <w:r>
              <w:rPr>
                <w:sz w:val="22"/>
              </w:rPr>
              <w:t xml:space="preserve"> 2024</w:t>
            </w:r>
          </w:p>
        </w:tc>
      </w:tr>
    </w:tbl>
    <w:p w14:paraId="5AD0335A" w14:textId="77777777" w:rsidR="00000BCC" w:rsidRPr="00000BCC" w:rsidRDefault="00000BCC" w:rsidP="00000BCC">
      <w:pPr>
        <w:rPr>
          <w:sz w:val="22"/>
        </w:rPr>
      </w:pPr>
    </w:p>
    <w:p w14:paraId="004EF464" w14:textId="77777777" w:rsidR="00000BCC" w:rsidRDefault="00000BCC" w:rsidP="00000BCC"/>
    <w:p w14:paraId="70025AFF" w14:textId="77777777" w:rsidR="00000BCC" w:rsidRDefault="00000BCC" w:rsidP="00000BCC"/>
    <w:p w14:paraId="2569CB19" w14:textId="77777777" w:rsidR="00000BCC" w:rsidRDefault="00000BCC" w:rsidP="00000BCC"/>
    <w:p w14:paraId="66A13381" w14:textId="77777777" w:rsidR="00000BCC" w:rsidRDefault="00000BCC" w:rsidP="00000BCC"/>
    <w:p w14:paraId="5141C942" w14:textId="77777777" w:rsidR="00000BCC" w:rsidRDefault="00000BCC" w:rsidP="00000BCC"/>
    <w:p w14:paraId="63D2CA4E" w14:textId="77777777" w:rsidR="00000BCC" w:rsidRDefault="00000BCC" w:rsidP="00000BCC"/>
    <w:p w14:paraId="28A810AB" w14:textId="77777777" w:rsidR="00000BCC" w:rsidRDefault="00000BCC" w:rsidP="00000BCC"/>
    <w:p w14:paraId="52942D09" w14:textId="77777777" w:rsidR="00000BCC" w:rsidRDefault="00000BCC" w:rsidP="00000BCC"/>
    <w:p w14:paraId="1990A5F6" w14:textId="77777777" w:rsidR="00000BCC" w:rsidRDefault="00000BCC" w:rsidP="00000BCC"/>
    <w:p w14:paraId="5D3B933A" w14:textId="77777777" w:rsidR="00000BCC" w:rsidRDefault="00000BCC" w:rsidP="00000BCC"/>
    <w:p w14:paraId="518BEF23" w14:textId="77777777" w:rsidR="00000BCC" w:rsidRDefault="00000BCC" w:rsidP="00000BCC"/>
    <w:p w14:paraId="0061EE1B" w14:textId="77777777" w:rsidR="00000BCC" w:rsidRDefault="00000BCC" w:rsidP="00000BCC"/>
    <w:p w14:paraId="47F833DC" w14:textId="77777777" w:rsidR="00000BCC" w:rsidRDefault="00000BCC" w:rsidP="00000BCC"/>
    <w:p w14:paraId="17EA65A7" w14:textId="77777777" w:rsidR="00000BCC" w:rsidRDefault="00000BCC" w:rsidP="00000BCC"/>
    <w:p w14:paraId="164A7AA8" w14:textId="77777777" w:rsidR="00000BCC" w:rsidRDefault="00000BCC" w:rsidP="00000BCC"/>
    <w:p w14:paraId="42504158" w14:textId="77777777" w:rsidR="00000BCC" w:rsidRDefault="00000BCC" w:rsidP="00000BCC"/>
    <w:p w14:paraId="1BE79D4B" w14:textId="77777777" w:rsidR="00000BCC" w:rsidRDefault="00000BCC" w:rsidP="00000BCC"/>
    <w:p w14:paraId="1F8A154C" w14:textId="77777777" w:rsidR="004325E5" w:rsidRPr="00F4407A" w:rsidRDefault="00902701" w:rsidP="00AC54CE">
      <w:pPr>
        <w:pStyle w:val="Title"/>
        <w:ind w:left="-567" w:right="-23"/>
        <w:rPr>
          <w:rFonts w:ascii="Arial" w:hAnsi="Arial" w:cs="Arial"/>
          <w:smallCaps/>
          <w:sz w:val="44"/>
        </w:rPr>
      </w:pPr>
      <w:r w:rsidRPr="00F4407A">
        <w:rPr>
          <w:rFonts w:ascii="Arial" w:hAnsi="Arial" w:cs="Arial"/>
          <w:smallCaps/>
          <w:sz w:val="44"/>
        </w:rPr>
        <w:lastRenderedPageBreak/>
        <w:t>Introduction</w:t>
      </w:r>
    </w:p>
    <w:p w14:paraId="0F5FD04A" w14:textId="77777777" w:rsidR="00113B6E" w:rsidRDefault="00113B6E" w:rsidP="00113B6E">
      <w:pPr>
        <w:spacing w:line="360" w:lineRule="auto"/>
        <w:ind w:left="-567"/>
        <w:rPr>
          <w:noProof/>
          <w:sz w:val="22"/>
          <w:szCs w:val="22"/>
        </w:rPr>
      </w:pPr>
      <w:r w:rsidRPr="00113B6E">
        <w:rPr>
          <w:noProof/>
          <w:sz w:val="22"/>
          <w:szCs w:val="22"/>
        </w:rPr>
        <w:t xml:space="preserve">Fraud affecting the NHS is unacceptable and diverts public funds away from patient care and into the pockets of criminals. The government has made it clear that it will root out these unacceptable activities wherever they occur, in order to preserve scarce public resources and to maintain public confidence in the NHS. </w:t>
      </w:r>
    </w:p>
    <w:p w14:paraId="69C66BE4" w14:textId="77777777" w:rsidR="00113B6E" w:rsidRPr="00113B6E" w:rsidRDefault="00113B6E" w:rsidP="00113B6E">
      <w:pPr>
        <w:spacing w:line="360" w:lineRule="auto"/>
        <w:ind w:left="-567"/>
        <w:rPr>
          <w:noProof/>
          <w:sz w:val="22"/>
          <w:szCs w:val="22"/>
        </w:rPr>
      </w:pPr>
    </w:p>
    <w:p w14:paraId="7C25EED4" w14:textId="77777777" w:rsidR="00113B6E" w:rsidRDefault="00113B6E" w:rsidP="00113B6E">
      <w:pPr>
        <w:spacing w:line="360" w:lineRule="auto"/>
        <w:ind w:left="-567"/>
        <w:rPr>
          <w:noProof/>
          <w:sz w:val="22"/>
          <w:szCs w:val="22"/>
        </w:rPr>
      </w:pPr>
      <w:r w:rsidRPr="00113B6E">
        <w:rPr>
          <w:noProof/>
          <w:sz w:val="22"/>
          <w:szCs w:val="22"/>
        </w:rPr>
        <w:t xml:space="preserve">We fully support the aims of the Government and the NHS Counter Fraud Authority (NHSCFA) in reducing losses to fraud and corruption to an absolute minimum. This strategy describes how we will develop and maintain its arrangements to counter fraud, bribery and corruption over the next 3 years and is aligned to the aims of the current NHSCFA strategy; our vision and strategy (March 2020) and our core values; Honesty, Everyone Counts, Accountable, Respectful and Teamwork (HEART). </w:t>
      </w:r>
    </w:p>
    <w:p w14:paraId="56483586" w14:textId="77777777" w:rsidR="00113B6E" w:rsidRPr="00113B6E" w:rsidRDefault="00113B6E" w:rsidP="00113B6E">
      <w:pPr>
        <w:spacing w:line="360" w:lineRule="auto"/>
        <w:ind w:left="-567"/>
        <w:rPr>
          <w:noProof/>
          <w:sz w:val="22"/>
          <w:szCs w:val="22"/>
        </w:rPr>
      </w:pPr>
    </w:p>
    <w:p w14:paraId="2B3A2EEC" w14:textId="77777777" w:rsidR="00113B6E" w:rsidRDefault="00113B6E" w:rsidP="00113B6E">
      <w:pPr>
        <w:spacing w:line="360" w:lineRule="auto"/>
        <w:ind w:left="-567"/>
        <w:rPr>
          <w:noProof/>
          <w:sz w:val="22"/>
          <w:szCs w:val="22"/>
        </w:rPr>
      </w:pPr>
      <w:r w:rsidRPr="00113B6E">
        <w:rPr>
          <w:noProof/>
          <w:sz w:val="22"/>
          <w:szCs w:val="22"/>
        </w:rPr>
        <w:t>We have a nominated and qualified Local Counter Fraud Specialist (LCFS), who works with us to ensure that the aims of this strategy are met and progress update reports are provided to the Chief Financial Officer (CFO), Board and Audit and Risk Committee as appropriate. The LCFS is employed by the Fraud and Security Management Service, a NHS hosted service based in Hampshire. The Fraud and Security Management Service is an intelligence-led organisation, using local and national intelligence to build a better understanding of the fraud risks faced by the NHS, encourage the reporting of fraud and develop creative, innovative and proportionate solutions to tackle fraud within the health system. The service’s management arrangements are detailed in a Service Level Agreement a</w:t>
      </w:r>
      <w:r w:rsidR="000958AC">
        <w:rPr>
          <w:noProof/>
          <w:sz w:val="22"/>
          <w:szCs w:val="22"/>
        </w:rPr>
        <w:t>nd as part of this agreement our</w:t>
      </w:r>
      <w:r w:rsidRPr="00113B6E">
        <w:rPr>
          <w:noProof/>
          <w:sz w:val="22"/>
          <w:szCs w:val="22"/>
        </w:rPr>
        <w:t xml:space="preserve"> CFO is a member of the Fraud and Security Management Board. The Fraud and Security Management Board is made up of the CFOs and Directors of Finance of the Local Counter Fraud Service's client organisations. It meets periodically and determines the service’s budget and strategic direction.</w:t>
      </w:r>
    </w:p>
    <w:p w14:paraId="7226D405" w14:textId="77777777" w:rsidR="00CD121F" w:rsidRDefault="008F1EE6" w:rsidP="00113B6E">
      <w:pPr>
        <w:spacing w:line="360" w:lineRule="auto"/>
        <w:rPr>
          <w:noProof/>
          <w:sz w:val="22"/>
          <w:szCs w:val="22"/>
        </w:rPr>
      </w:pPr>
      <w:r>
        <w:rPr>
          <w:noProof/>
          <w:sz w:val="22"/>
          <w:szCs w:val="22"/>
        </w:rPr>
        <mc:AlternateContent>
          <mc:Choice Requires="wps">
            <w:drawing>
              <wp:anchor distT="0" distB="0" distL="114300" distR="114300" simplePos="0" relativeHeight="251704320" behindDoc="0" locked="0" layoutInCell="1" allowOverlap="1" wp14:anchorId="46A30CB5" wp14:editId="782B5870">
                <wp:simplePos x="0" y="0"/>
                <wp:positionH relativeFrom="margin">
                  <wp:align>right</wp:align>
                </wp:positionH>
                <wp:positionV relativeFrom="paragraph">
                  <wp:posOffset>83185</wp:posOffset>
                </wp:positionV>
                <wp:extent cx="9620250" cy="1362075"/>
                <wp:effectExtent l="0" t="0" r="19050" b="28575"/>
                <wp:wrapNone/>
                <wp:docPr id="11" name="Rounded Rectangle 11"/>
                <wp:cNvGraphicFramePr/>
                <a:graphic xmlns:a="http://schemas.openxmlformats.org/drawingml/2006/main">
                  <a:graphicData uri="http://schemas.microsoft.com/office/word/2010/wordprocessingShape">
                    <wps:wsp>
                      <wps:cNvSpPr/>
                      <wps:spPr>
                        <a:xfrm>
                          <a:off x="0" y="0"/>
                          <a:ext cx="9620250" cy="1362075"/>
                        </a:xfrm>
                        <a:prstGeom prst="roundRect">
                          <a:avLst/>
                        </a:prstGeom>
                        <a:solidFill>
                          <a:schemeClr val="accent5">
                            <a:lumMod val="75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631CBB64" w14:textId="77777777" w:rsidR="008F1EE6" w:rsidRPr="00BD234F" w:rsidRDefault="008F1EE6" w:rsidP="008F1EE6">
                            <w:pPr>
                              <w:spacing w:before="120" w:after="120" w:line="360" w:lineRule="auto"/>
                              <w:jc w:val="center"/>
                              <w:rPr>
                                <w:b/>
                                <w:i/>
                                <w:color w:val="FFFFFF" w:themeColor="background1"/>
                                <w:sz w:val="28"/>
                              </w:rPr>
                            </w:pPr>
                            <w:r w:rsidRPr="00BD234F">
                              <w:rPr>
                                <w:b/>
                                <w:i/>
                                <w:color w:val="FFFFFF" w:themeColor="background1"/>
                                <w:sz w:val="28"/>
                              </w:rPr>
                              <w:t>Our Vision…</w:t>
                            </w:r>
                          </w:p>
                          <w:p w14:paraId="604DE9E1" w14:textId="77777777" w:rsidR="008F1EE6" w:rsidRPr="008F1EE6" w:rsidRDefault="00341668" w:rsidP="008F1EE6">
                            <w:pPr>
                              <w:spacing w:before="120" w:after="120" w:line="360" w:lineRule="auto"/>
                              <w:jc w:val="center"/>
                              <w:rPr>
                                <w:color w:val="FFFFFF" w:themeColor="background1"/>
                                <w:sz w:val="22"/>
                              </w:rPr>
                            </w:pPr>
                            <w:r w:rsidRPr="00341668">
                              <w:rPr>
                                <w:color w:val="FFFFFF" w:themeColor="background1"/>
                                <w:sz w:val="22"/>
                              </w:rPr>
                              <w:t>“</w:t>
                            </w:r>
                            <w:r>
                              <w:rPr>
                                <w:color w:val="FFFFFF" w:themeColor="background1"/>
                                <w:sz w:val="22"/>
                              </w:rPr>
                              <w:t xml:space="preserve">….is </w:t>
                            </w:r>
                            <w:r w:rsidRPr="00341668">
                              <w:rPr>
                                <w:color w:val="FFFFFF" w:themeColor="background1"/>
                                <w:sz w:val="22"/>
                              </w:rPr>
                              <w:t>to provide great care, be a great place to work and provide great value for money.  Fraud, bribery and corruption threaten these aims and therefore we will ensure that we use the right expertise and our workforce have the right training and take the right action in accordance with our HEART values if fraud, bribery and corruption is encountered.”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30" style="position:absolute;margin-left:706.3pt;margin-top:6.55pt;width:757.5pt;height:107.2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" fillcolor="#00439e [2408]" strokecolor="#00194e [1609]" strokeweight="2pt">
                <v:textbox>
                  <w:txbxContent>
                    <w:p w:rsidR="008F1EE6" w:rsidRPr="00BD234F" w:rsidRDefault="008F1EE6" w:rsidP="008F1EE6">
                      <w:pPr>
                        <w:spacing w:before="120" w:after="120" w:line="360" w:lineRule="auto"/>
                        <w:jc w:val="center"/>
                        <w:rPr>
                          <w:b/>
                          <w:i/>
                          <w:color w:val="FFFFFF" w:themeColor="background1"/>
                          <w:sz w:val="28"/>
                        </w:rPr>
                      </w:pPr>
                      <w:r w:rsidRPr="00BD234F">
                        <w:rPr>
                          <w:b/>
                          <w:i/>
                          <w:color w:val="FFFFFF" w:themeColor="background1"/>
                          <w:sz w:val="28"/>
                        </w:rPr>
                        <w:t>Our Vision…</w:t>
                      </w:r>
                    </w:p>
                    <w:p w:rsidR="008F1EE6" w:rsidRPr="008F1EE6" w:rsidRDefault="00341668" w:rsidP="008F1EE6">
                      <w:pPr>
                        <w:spacing w:before="120" w:after="120" w:line="360" w:lineRule="auto"/>
                        <w:jc w:val="center"/>
                        <w:rPr>
                          <w:color w:val="FFFFFF" w:themeColor="background1"/>
                          <w:sz w:val="22"/>
                        </w:rPr>
                      </w:pPr>
                      <w:r w:rsidRPr="00341668">
                        <w:rPr>
                          <w:color w:val="FFFFFF" w:themeColor="background1"/>
                          <w:sz w:val="22"/>
                        </w:rPr>
                        <w:t>“</w:t>
                      </w:r>
                      <w:r>
                        <w:rPr>
                          <w:color w:val="FFFFFF" w:themeColor="background1"/>
                          <w:sz w:val="22"/>
                        </w:rPr>
                        <w:t xml:space="preserve">….is </w:t>
                      </w:r>
                      <w:r w:rsidRPr="00341668">
                        <w:rPr>
                          <w:color w:val="FFFFFF" w:themeColor="background1"/>
                          <w:sz w:val="22"/>
                        </w:rPr>
                        <w:t>to provide great care, be a great place to work and provide great value for money.  Fraud, bribery and corruption threaten these aims and therefore we will ensure that we use the right expertise and our workforce have the right training and take the right action in accordance with our HEART values if fraud, bribery and corruption is encountered.”</w:t>
                      </w:r>
                    </w:p>
                  </w:txbxContent>
                </v:textbox>
                <w10:wrap anchorx="margin"/>
              </v:roundrect>
            </w:pict>
          </mc:Fallback>
        </mc:AlternateContent>
      </w:r>
    </w:p>
    <w:p w14:paraId="56A0BE2C" w14:textId="77777777" w:rsidR="009D7094" w:rsidRDefault="009D7094" w:rsidP="000A47D2">
      <w:pPr>
        <w:spacing w:line="360" w:lineRule="auto"/>
        <w:ind w:left="-567"/>
        <w:rPr>
          <w:noProof/>
          <w:sz w:val="22"/>
          <w:szCs w:val="22"/>
        </w:rPr>
      </w:pPr>
    </w:p>
    <w:p w14:paraId="6FAC8FA6" w14:textId="77777777" w:rsidR="008F1EE6" w:rsidRDefault="008F1EE6" w:rsidP="000A47D2">
      <w:pPr>
        <w:spacing w:line="360" w:lineRule="auto"/>
        <w:ind w:left="-567"/>
        <w:rPr>
          <w:noProof/>
          <w:sz w:val="22"/>
          <w:szCs w:val="22"/>
        </w:rPr>
      </w:pPr>
    </w:p>
    <w:p w14:paraId="4A0FC233" w14:textId="77777777" w:rsidR="008F1EE6" w:rsidRDefault="008F1EE6" w:rsidP="000A47D2">
      <w:pPr>
        <w:spacing w:line="360" w:lineRule="auto"/>
        <w:ind w:left="-567"/>
        <w:rPr>
          <w:noProof/>
          <w:sz w:val="22"/>
          <w:szCs w:val="22"/>
        </w:rPr>
      </w:pPr>
    </w:p>
    <w:p w14:paraId="5999F1C5" w14:textId="77777777" w:rsidR="008F1EE6" w:rsidRDefault="008F1EE6" w:rsidP="000A47D2">
      <w:pPr>
        <w:spacing w:line="360" w:lineRule="auto"/>
        <w:ind w:left="-567"/>
        <w:rPr>
          <w:noProof/>
          <w:sz w:val="22"/>
          <w:szCs w:val="22"/>
        </w:rPr>
      </w:pPr>
    </w:p>
    <w:p w14:paraId="01DD0B34" w14:textId="77777777" w:rsidR="00490828" w:rsidRPr="00F4407A" w:rsidRDefault="003464AE" w:rsidP="00AC54CE">
      <w:pPr>
        <w:pStyle w:val="Title"/>
        <w:ind w:left="-567" w:right="-23"/>
        <w:rPr>
          <w:rFonts w:ascii="Arial" w:hAnsi="Arial" w:cs="Arial"/>
          <w:smallCaps/>
          <w:sz w:val="44"/>
        </w:rPr>
      </w:pPr>
      <w:r w:rsidRPr="00F4407A">
        <w:rPr>
          <w:rFonts w:ascii="Arial" w:hAnsi="Arial" w:cs="Arial"/>
          <w:smallCaps/>
          <w:sz w:val="44"/>
        </w:rPr>
        <w:lastRenderedPageBreak/>
        <w:t>Risks and Challenges Facing the Organisation</w:t>
      </w:r>
    </w:p>
    <w:p w14:paraId="18038E4E" w14:textId="77777777" w:rsidR="00113B6E" w:rsidRPr="00A61178" w:rsidRDefault="00521E94" w:rsidP="00113B6E">
      <w:pPr>
        <w:spacing w:before="120" w:after="120" w:line="360" w:lineRule="auto"/>
        <w:ind w:left="-567" w:right="8341"/>
        <w:rPr>
          <w:rFonts w:cs="Arial"/>
          <w:sz w:val="22"/>
          <w:szCs w:val="22"/>
        </w:rPr>
      </w:pPr>
      <w:r w:rsidRPr="00A61178">
        <w:rPr>
          <w:rFonts w:cs="Arial"/>
          <w:noProof/>
          <w:sz w:val="22"/>
          <w:szCs w:val="22"/>
        </w:rPr>
        <mc:AlternateContent>
          <mc:Choice Requires="wps">
            <w:drawing>
              <wp:anchor distT="45720" distB="45720" distL="114300" distR="114300" simplePos="0" relativeHeight="251718656" behindDoc="0" locked="0" layoutInCell="1" allowOverlap="1" wp14:anchorId="31ECB4FA" wp14:editId="60E7B110">
                <wp:simplePos x="0" y="0"/>
                <wp:positionH relativeFrom="column">
                  <wp:posOffset>3781425</wp:posOffset>
                </wp:positionH>
                <wp:positionV relativeFrom="paragraph">
                  <wp:posOffset>1209675</wp:posOffset>
                </wp:positionV>
                <wp:extent cx="986155" cy="243205"/>
                <wp:effectExtent l="0" t="9525" r="0" b="0"/>
                <wp:wrapThrough wrapText="bothSides">
                  <wp:wrapPolygon edited="0">
                    <wp:start x="21809" y="846"/>
                    <wp:lineTo x="529" y="846"/>
                    <wp:lineTo x="529" y="19457"/>
                    <wp:lineTo x="21809" y="19457"/>
                    <wp:lineTo x="21809" y="846"/>
                  </wp:wrapPolygon>
                </wp:wrapThrough>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86155" cy="243205"/>
                        </a:xfrm>
                        <a:prstGeom prst="rect">
                          <a:avLst/>
                        </a:prstGeom>
                        <a:solidFill>
                          <a:srgbClr val="FFFFFF"/>
                        </a:solidFill>
                        <a:ln w="9525">
                          <a:noFill/>
                          <a:miter lim="800000"/>
                          <a:headEnd/>
                          <a:tailEnd/>
                        </a:ln>
                      </wps:spPr>
                      <wps:txbx>
                        <w:txbxContent>
                          <w:p w14:paraId="6250C90F" w14:textId="77777777" w:rsidR="0095508E" w:rsidRPr="00F352E4" w:rsidRDefault="0095508E" w:rsidP="0095508E">
                            <w:pPr>
                              <w:rPr>
                                <w:sz w:val="20"/>
                              </w:rPr>
                            </w:pPr>
                            <w:r w:rsidRPr="00F352E4">
                              <w:rPr>
                                <w:sz w:val="20"/>
                              </w:rPr>
                              <w:t>% of cases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6F677" id="_x0000_s1031" type="#_x0000_t202" style="position:absolute;left:0;text-align:left;margin-left:297.75pt;margin-top:95.25pt;width:77.65pt;height:19.15pt;rotation:-90;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" stroked="f">
                <v:textbox>
                  <w:txbxContent>
                    <w:p w:rsidR="0095508E" w:rsidRPr="00F352E4" w:rsidRDefault="0095508E" w:rsidP="0095508E">
                      <w:pPr>
                        <w:rPr>
                          <w:sz w:val="20"/>
                        </w:rPr>
                      </w:pPr>
                      <w:r w:rsidRPr="00F352E4">
                        <w:rPr>
                          <w:sz w:val="20"/>
                        </w:rPr>
                        <w:t>% of cases</w:t>
                      </w:r>
                    </w:p>
                  </w:txbxContent>
                </v:textbox>
                <w10:wrap type="through"/>
              </v:shape>
            </w:pict>
          </mc:Fallback>
        </mc:AlternateContent>
      </w:r>
      <w:r w:rsidR="0095508E" w:rsidRPr="00A61178">
        <w:rPr>
          <w:rFonts w:cs="Arial"/>
          <w:noProof/>
          <w:sz w:val="22"/>
          <w:szCs w:val="22"/>
        </w:rPr>
        <w:drawing>
          <wp:anchor distT="0" distB="0" distL="114300" distR="114300" simplePos="0" relativeHeight="251716608" behindDoc="1" locked="0" layoutInCell="1" allowOverlap="1" wp14:anchorId="33808F46" wp14:editId="66054FD0">
            <wp:simplePos x="0" y="0"/>
            <wp:positionH relativeFrom="margin">
              <wp:posOffset>4000500</wp:posOffset>
            </wp:positionH>
            <wp:positionV relativeFrom="paragraph">
              <wp:posOffset>64770</wp:posOffset>
            </wp:positionV>
            <wp:extent cx="5473958" cy="30289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8810" cy="3031635"/>
                    </a:xfrm>
                    <a:prstGeom prst="rect">
                      <a:avLst/>
                    </a:prstGeom>
                    <a:noFill/>
                  </pic:spPr>
                </pic:pic>
              </a:graphicData>
            </a:graphic>
            <wp14:sizeRelH relativeFrom="margin">
              <wp14:pctWidth>0</wp14:pctWidth>
            </wp14:sizeRelH>
            <wp14:sizeRelV relativeFrom="margin">
              <wp14:pctHeight>0</wp14:pctHeight>
            </wp14:sizeRelV>
          </wp:anchor>
        </w:drawing>
      </w:r>
      <w:r w:rsidR="00113B6E" w:rsidRPr="00A61178">
        <w:rPr>
          <w:rFonts w:cs="Arial"/>
          <w:sz w:val="22"/>
          <w:szCs w:val="22"/>
        </w:rPr>
        <w:t xml:space="preserve">Fraud risks are reviewed regularly to ensure that appropriate resource is directed to combat the highest and emerging risks. The LCFS completes a comprehensive risk assessment annually, which evaluates local and national fraud referral types and highlights the main risks and challenges facing </w:t>
      </w:r>
      <w:r w:rsidR="000958AC" w:rsidRPr="00A61178">
        <w:rPr>
          <w:rFonts w:cs="Arial"/>
          <w:sz w:val="22"/>
          <w:szCs w:val="22"/>
        </w:rPr>
        <w:t xml:space="preserve">our </w:t>
      </w:r>
      <w:r w:rsidR="00113B6E" w:rsidRPr="00A61178">
        <w:rPr>
          <w:rFonts w:cs="Arial"/>
          <w:sz w:val="22"/>
          <w:szCs w:val="22"/>
        </w:rPr>
        <w:t xml:space="preserve">organisation. This appraised fraud referral types recorded with the Fraud and Security Management Service’s client base. Fraud referral types from the NHSCFA document: ‘NHSCFA fraud threats to the NHS from COVID-19’ were used to provide a national perspective. </w:t>
      </w:r>
    </w:p>
    <w:p w14:paraId="5B76F398" w14:textId="77777777" w:rsidR="00113B6E" w:rsidRPr="00A61178" w:rsidRDefault="00113B6E" w:rsidP="00113B6E">
      <w:pPr>
        <w:spacing w:before="120" w:after="120" w:line="360" w:lineRule="auto"/>
        <w:ind w:left="-567" w:right="8341"/>
        <w:rPr>
          <w:rFonts w:cs="Arial"/>
          <w:sz w:val="22"/>
          <w:szCs w:val="22"/>
        </w:rPr>
      </w:pPr>
      <w:r w:rsidRPr="00A61178">
        <w:rPr>
          <w:rFonts w:cs="Arial"/>
          <w:sz w:val="22"/>
          <w:szCs w:val="22"/>
        </w:rPr>
        <w:t xml:space="preserve">The fraud types are categorised into nine key fraud risk areas and eighteen detailed risks facing the organisation. The scoring matrix mirrors the matrix used by us and the risks are managed in line with our Risk Management Framework. The risk assessment is provided to and managed by the Head of Risk and Litigation in line with the requirements of our Risk Management Framework. </w:t>
      </w:r>
    </w:p>
    <w:p w14:paraId="7D6BF3F8" w14:textId="77777777" w:rsidR="00113B6E" w:rsidRPr="00A61178" w:rsidRDefault="00113B6E" w:rsidP="00113B6E">
      <w:pPr>
        <w:spacing w:before="120" w:after="120" w:line="360" w:lineRule="auto"/>
        <w:ind w:left="-567" w:right="8341"/>
        <w:rPr>
          <w:rFonts w:cs="Arial"/>
          <w:sz w:val="22"/>
          <w:szCs w:val="22"/>
        </w:rPr>
      </w:pPr>
      <w:r w:rsidRPr="00A61178">
        <w:rPr>
          <w:rFonts w:cs="Arial"/>
          <w:sz w:val="22"/>
          <w:szCs w:val="22"/>
        </w:rPr>
        <w:t>The risk assessment is used when drafting each year’s Fraud, Bribery and Corruption Work Plan and to determine which focussed areas of proactive work will be undertaken.</w:t>
      </w:r>
    </w:p>
    <w:p w14:paraId="317B648F" w14:textId="77777777" w:rsidR="009D7094" w:rsidRDefault="009D7094" w:rsidP="003464AE">
      <w:pPr>
        <w:spacing w:line="276" w:lineRule="auto"/>
        <w:ind w:left="-567"/>
        <w:rPr>
          <w:b/>
          <w:color w:val="68007F" w:themeColor="accent4"/>
          <w:sz w:val="22"/>
          <w:szCs w:val="22"/>
        </w:rPr>
        <w:sectPr w:rsidR="009D7094" w:rsidSect="00BD234F">
          <w:headerReference w:type="default" r:id="rId27"/>
          <w:footerReference w:type="default" r:id="rId28"/>
          <w:pgSz w:w="16838" w:h="11906" w:orient="landscape"/>
          <w:pgMar w:top="1134" w:right="820" w:bottom="709" w:left="1440" w:header="708" w:footer="119" w:gutter="0"/>
          <w:cols w:space="708"/>
          <w:docGrid w:linePitch="360"/>
        </w:sectPr>
      </w:pPr>
    </w:p>
    <w:p w14:paraId="65CD9857" w14:textId="77777777" w:rsidR="003464AE" w:rsidRPr="00F4407A" w:rsidRDefault="003464AE" w:rsidP="00177F77">
      <w:pPr>
        <w:pStyle w:val="Title"/>
        <w:ind w:left="-567" w:right="-501"/>
        <w:rPr>
          <w:rFonts w:ascii="Arial" w:hAnsi="Arial" w:cs="Arial"/>
          <w:smallCaps/>
          <w:sz w:val="44"/>
        </w:rPr>
      </w:pPr>
      <w:r w:rsidRPr="00F4407A">
        <w:rPr>
          <w:rFonts w:ascii="Arial" w:hAnsi="Arial" w:cs="Arial"/>
          <w:smallCaps/>
          <w:sz w:val="44"/>
        </w:rPr>
        <w:lastRenderedPageBreak/>
        <w:t>How the Fraud Landscape May Change</w:t>
      </w:r>
    </w:p>
    <w:p w14:paraId="1B5A2C02" w14:textId="77777777" w:rsidR="000A4E0A" w:rsidRDefault="00F7328F" w:rsidP="000A4E0A">
      <w:pPr>
        <w:spacing w:before="120" w:after="120" w:line="360" w:lineRule="auto"/>
        <w:ind w:left="-567" w:right="66"/>
        <w:rPr>
          <w:color w:val="auto"/>
          <w:sz w:val="22"/>
          <w:szCs w:val="22"/>
        </w:rPr>
      </w:pPr>
      <w:r>
        <w:rPr>
          <w:noProof/>
          <w:color w:val="auto"/>
          <w:sz w:val="22"/>
          <w:szCs w:val="22"/>
        </w:rPr>
        <mc:AlternateContent>
          <mc:Choice Requires="wps">
            <w:drawing>
              <wp:anchor distT="0" distB="0" distL="114300" distR="114300" simplePos="0" relativeHeight="251711488" behindDoc="0" locked="0" layoutInCell="1" allowOverlap="1" wp14:anchorId="74D3C12A" wp14:editId="7AA669F5">
                <wp:simplePos x="0" y="0"/>
                <wp:positionH relativeFrom="column">
                  <wp:posOffset>-428625</wp:posOffset>
                </wp:positionH>
                <wp:positionV relativeFrom="paragraph">
                  <wp:posOffset>527685</wp:posOffset>
                </wp:positionV>
                <wp:extent cx="3552825" cy="2895600"/>
                <wp:effectExtent l="0" t="0" r="9525" b="0"/>
                <wp:wrapNone/>
                <wp:docPr id="28" name="Rectangle 28"/>
                <wp:cNvGraphicFramePr/>
                <a:graphic xmlns:a="http://schemas.openxmlformats.org/drawingml/2006/main">
                  <a:graphicData uri="http://schemas.microsoft.com/office/word/2010/wordprocessingShape">
                    <wps:wsp>
                      <wps:cNvSpPr/>
                      <wps:spPr>
                        <a:xfrm>
                          <a:off x="0" y="0"/>
                          <a:ext cx="3552825" cy="2895600"/>
                        </a:xfrm>
                        <a:prstGeom prst="rect">
                          <a:avLst/>
                        </a:prstGeom>
                        <a:blipFill dpi="0" rotWithShape="1">
                          <a:blip r:embed="rId29">
                            <a:alphaModFix amt="70000"/>
                            <a:grayscl/>
                          </a:blip>
                          <a:srcRect/>
                          <a:stretch>
                            <a:fillRect/>
                          </a:stretch>
                        </a:blip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FDCBC" id="Rectangle 28" o:spid="_x0000_s1026" style="position:absolute;margin-left:-33.75pt;margin-top:41.55pt;width:279.75pt;height:22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" stroked="f" strokeweight="2pt">
                <v:fill r:id="rId31" o:title="" opacity="45875f" recolor="t" rotate="t" type="frame"/>
                <v:imagedata grayscale="t"/>
              </v:rect>
            </w:pict>
          </mc:Fallback>
        </mc:AlternateContent>
      </w:r>
      <w:r w:rsidR="00113B6E" w:rsidRPr="00113B6E">
        <w:rPr>
          <w:color w:val="auto"/>
          <w:sz w:val="22"/>
          <w:szCs w:val="22"/>
        </w:rPr>
        <w:t>We remain flexible and adaptable to a changing fraud risk landscape. The risk assessments conducted by the LCFS will be regularly reviewed and will include relevant new and developing fraud and corruption risks as they are identified.</w:t>
      </w:r>
    </w:p>
    <w:p w14:paraId="6D56F981" w14:textId="77777777" w:rsidR="000A4E0A" w:rsidRDefault="00113B6E" w:rsidP="005B0FD8">
      <w:pPr>
        <w:spacing w:before="120" w:after="120" w:line="360" w:lineRule="auto"/>
        <w:ind w:left="5103" w:right="-76"/>
        <w:rPr>
          <w:color w:val="auto"/>
          <w:sz w:val="22"/>
          <w:szCs w:val="22"/>
        </w:rPr>
      </w:pPr>
      <w:r>
        <w:rPr>
          <w:b/>
          <w:bCs/>
          <w:sz w:val="22"/>
          <w:szCs w:val="22"/>
        </w:rPr>
        <w:t xml:space="preserve">The NHS response to the current Covid-19 pandemic </w:t>
      </w:r>
      <w:r>
        <w:rPr>
          <w:sz w:val="22"/>
          <w:szCs w:val="22"/>
        </w:rPr>
        <w:t>has seen new risks come to the fore, some of which may continue when the pandemic ends. Revised working arrangements may remain if they are seen as being more efficient. Increasing numbers of staff working remotely with reduced supervision creates a new fraud risk which must be assessed and managed in the coming years. Increased remote working may also impact on the effectiveness of internal controls and procedures. It is also the case that during periods of challenge for an organisation, potential frauds may go undetected due to limited levels of direct management and checking and the greater trust shown to staff. It may also be that staff are simply too busy to detect potential criminality. Referral numbers have not reduced during the pandemic and as the NHS returns to the ‘new normal’ there remains a potential for an increased number of reports of suspected frauds that had gone undetected because of the pressures of the pandemic response.</w:t>
      </w:r>
    </w:p>
    <w:p w14:paraId="3CAEAD38" w14:textId="77777777" w:rsidR="000A4E0A" w:rsidRPr="00177F77" w:rsidRDefault="00F7328F" w:rsidP="005B0FD8">
      <w:pPr>
        <w:spacing w:before="120" w:after="120" w:line="360" w:lineRule="auto"/>
        <w:ind w:left="5103" w:right="-76"/>
        <w:rPr>
          <w:color w:val="auto"/>
          <w:sz w:val="22"/>
          <w:szCs w:val="22"/>
        </w:rPr>
      </w:pPr>
      <w:r>
        <w:rPr>
          <w:b/>
          <w:noProof/>
          <w:color w:val="auto"/>
          <w:sz w:val="22"/>
          <w:szCs w:val="22"/>
        </w:rPr>
        <mc:AlternateContent>
          <mc:Choice Requires="wps">
            <w:drawing>
              <wp:anchor distT="0" distB="0" distL="114300" distR="114300" simplePos="0" relativeHeight="251712512" behindDoc="0" locked="0" layoutInCell="1" allowOverlap="1" wp14:anchorId="5D3BC607" wp14:editId="5928D548">
                <wp:simplePos x="0" y="0"/>
                <wp:positionH relativeFrom="column">
                  <wp:posOffset>6191250</wp:posOffset>
                </wp:positionH>
                <wp:positionV relativeFrom="paragraph">
                  <wp:posOffset>263525</wp:posOffset>
                </wp:positionV>
                <wp:extent cx="2819400" cy="1704975"/>
                <wp:effectExtent l="0" t="0" r="0" b="9525"/>
                <wp:wrapNone/>
                <wp:docPr id="31" name="Rectangle 31"/>
                <wp:cNvGraphicFramePr/>
                <a:graphic xmlns:a="http://schemas.openxmlformats.org/drawingml/2006/main">
                  <a:graphicData uri="http://schemas.microsoft.com/office/word/2010/wordprocessingShape">
                    <wps:wsp>
                      <wps:cNvSpPr/>
                      <wps:spPr>
                        <a:xfrm>
                          <a:off x="0" y="0"/>
                          <a:ext cx="2819400" cy="1704975"/>
                        </a:xfrm>
                        <a:prstGeom prst="rect">
                          <a:avLst/>
                        </a:prstGeom>
                        <a:blipFill dpi="0" rotWithShape="1">
                          <a:blip r:embed="rId32">
                            <a:alphaModFix amt="80000"/>
                            <a:duotone>
                              <a:prstClr val="black"/>
                              <a:schemeClr val="tx2">
                                <a:tint val="45000"/>
                                <a:satMod val="400000"/>
                              </a:schemeClr>
                            </a:duotone>
                          </a:blip>
                          <a:srcRect/>
                          <a:stretch>
                            <a:fillRect/>
                          </a:stretch>
                        </a:blip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4893E" id="Rectangle 31" o:spid="_x0000_s1026" style="position:absolute;margin-left:487.5pt;margin-top:20.75pt;width:222pt;height:134.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Dw/eHBh&#10;Y2tldCBlbmQ9J3cnPz7/2wBDAAEBAQEBAQEBAQEBAQEBAQIBAQEBAQIBAQECAgICAgICAgIDAwQD&#10;AwMDAwICAwQDAwQEBAQEAgMFBQQEBQQEBAT/2wBDAQEBAQEBAQIBAQIEAwIDBAQEBAQEBAQEBAQE&#10;BAQEBAQEBAQEBAQEBAQEBAQEBAQEBAQEBAQEBAQEBAQEBAQEBAT/wAARCAseE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" stroked="f" strokeweight="2pt">
                <v:fill r:id="rId33" o:title="" opacity="52429f" recolor="t" rotate="t" type="frame"/>
                <v:imagedata recolortarget="black"/>
              </v:rect>
            </w:pict>
          </mc:Fallback>
        </mc:AlternateContent>
      </w:r>
    </w:p>
    <w:p w14:paraId="143811CA" w14:textId="77777777" w:rsidR="009D7094" w:rsidRDefault="00113B6E" w:rsidP="000A4E0A">
      <w:pPr>
        <w:spacing w:before="120" w:after="120" w:line="360" w:lineRule="auto"/>
        <w:ind w:left="-567" w:right="4319"/>
        <w:rPr>
          <w:color w:val="auto"/>
          <w:sz w:val="22"/>
          <w:szCs w:val="22"/>
        </w:rPr>
      </w:pPr>
      <w:r w:rsidRPr="00113B6E">
        <w:rPr>
          <w:b/>
          <w:color w:val="auto"/>
          <w:sz w:val="22"/>
          <w:szCs w:val="22"/>
        </w:rPr>
        <w:t>The likely long term economic downturn and uncertainty caused by the Covid-19 pandemic</w:t>
      </w:r>
      <w:r w:rsidRPr="00113B6E">
        <w:rPr>
          <w:color w:val="auto"/>
          <w:sz w:val="22"/>
          <w:szCs w:val="22"/>
        </w:rPr>
        <w:t xml:space="preserve"> will almost certainly increase the risk of fraud and other financial crime in general. With a greater percentage of the population facing financial difficulties there is an increased risk of an individual being driven to act dishonestly as households may struggle to cope with reduced income and increasing debt. This gives a potential for more reports of staff frauds committed for financial gain, with increased numbers of working while sick cases (which is the most common staff fraud reported both locally and nationally) and other internal frauds such as deliberate financial and budget mismanagement</w:t>
      </w:r>
    </w:p>
    <w:p w14:paraId="460F410F" w14:textId="77777777" w:rsidR="000A4E0A" w:rsidRDefault="00F7328F" w:rsidP="00BA2CC4">
      <w:pPr>
        <w:spacing w:before="120" w:after="120" w:line="360" w:lineRule="auto"/>
        <w:ind w:left="5103" w:right="-76"/>
        <w:rPr>
          <w:color w:val="auto"/>
          <w:sz w:val="22"/>
          <w:szCs w:val="22"/>
        </w:rPr>
      </w:pPr>
      <w:r w:rsidRPr="00113B6E">
        <w:rPr>
          <w:b/>
          <w:noProof/>
          <w:color w:val="auto"/>
          <w:sz w:val="22"/>
          <w:szCs w:val="22"/>
        </w:rPr>
        <w:lastRenderedPageBreak/>
        <mc:AlternateContent>
          <mc:Choice Requires="wps">
            <w:drawing>
              <wp:anchor distT="0" distB="0" distL="114300" distR="114300" simplePos="0" relativeHeight="251715584" behindDoc="0" locked="0" layoutInCell="1" allowOverlap="1" wp14:anchorId="0E8B03BA" wp14:editId="061A9E83">
                <wp:simplePos x="0" y="0"/>
                <wp:positionH relativeFrom="column">
                  <wp:posOffset>-342900</wp:posOffset>
                </wp:positionH>
                <wp:positionV relativeFrom="paragraph">
                  <wp:posOffset>-36195</wp:posOffset>
                </wp:positionV>
                <wp:extent cx="3486150" cy="2457450"/>
                <wp:effectExtent l="0" t="0" r="0" b="0"/>
                <wp:wrapNone/>
                <wp:docPr id="33" name="Rectangle 33"/>
                <wp:cNvGraphicFramePr/>
                <a:graphic xmlns:a="http://schemas.openxmlformats.org/drawingml/2006/main">
                  <a:graphicData uri="http://schemas.microsoft.com/office/word/2010/wordprocessingShape">
                    <wps:wsp>
                      <wps:cNvSpPr/>
                      <wps:spPr>
                        <a:xfrm>
                          <a:off x="0" y="0"/>
                          <a:ext cx="3486150" cy="2457450"/>
                        </a:xfrm>
                        <a:prstGeom prst="rect">
                          <a:avLst/>
                        </a:prstGeom>
                        <a:blipFill>
                          <a:blip r:embed="rId34">
                            <a:alphaModFix amt="80000"/>
                            <a:duotone>
                              <a:prstClr val="black"/>
                              <a:schemeClr val="tx2">
                                <a:tint val="45000"/>
                                <a:satMod val="400000"/>
                              </a:schemeClr>
                            </a:duotone>
                          </a:blip>
                          <a:stretch>
                            <a:fillRect/>
                          </a:stretch>
                        </a:blip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59289" id="Rectangle 33" o:spid="_x0000_s1026" style="position:absolute;margin-left:-27pt;margin-top:-2.85pt;width:274.5pt;height:19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" stroked="f" strokeweight="2pt">
                <v:fill r:id="rId35" o:title="" opacity="52429f" recolor="t" rotate="t" type="frame"/>
                <v:imagedata recolortarget="black"/>
              </v:rect>
            </w:pict>
          </mc:Fallback>
        </mc:AlternateContent>
      </w:r>
      <w:r w:rsidRPr="00113B6E">
        <w:rPr>
          <w:b/>
          <w:noProof/>
          <w:color w:val="auto"/>
          <w:sz w:val="22"/>
          <w:szCs w:val="22"/>
        </w:rPr>
        <mc:AlternateContent>
          <mc:Choice Requires="wps">
            <w:drawing>
              <wp:anchor distT="0" distB="0" distL="114300" distR="114300" simplePos="0" relativeHeight="251713536" behindDoc="0" locked="0" layoutInCell="1" allowOverlap="1" wp14:anchorId="463FB3F3" wp14:editId="14E73923">
                <wp:simplePos x="0" y="0"/>
                <wp:positionH relativeFrom="column">
                  <wp:posOffset>-381000</wp:posOffset>
                </wp:positionH>
                <wp:positionV relativeFrom="paragraph">
                  <wp:posOffset>49530</wp:posOffset>
                </wp:positionV>
                <wp:extent cx="3181350" cy="2181225"/>
                <wp:effectExtent l="0" t="0" r="0" b="9525"/>
                <wp:wrapNone/>
                <wp:docPr id="32" name="Rectangle 32"/>
                <wp:cNvGraphicFramePr/>
                <a:graphic xmlns:a="http://schemas.openxmlformats.org/drawingml/2006/main">
                  <a:graphicData uri="http://schemas.microsoft.com/office/word/2010/wordprocessingShape">
                    <wps:wsp>
                      <wps:cNvSpPr/>
                      <wps:spPr>
                        <a:xfrm>
                          <a:off x="0" y="0"/>
                          <a:ext cx="3181350" cy="2181225"/>
                        </a:xfrm>
                        <a:prstGeom prst="rect">
                          <a:avLst/>
                        </a:prstGeom>
                        <a:blipFill>
                          <a:blip r:embed="rId34">
                            <a:alphaModFix amt="80000"/>
                            <a:duotone>
                              <a:prstClr val="black"/>
                              <a:schemeClr val="tx2">
                                <a:tint val="45000"/>
                                <a:satMod val="400000"/>
                              </a:schemeClr>
                            </a:duotone>
                          </a:blip>
                          <a:stretch>
                            <a:fillRect/>
                          </a:stretch>
                        </a:blip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9892E" id="Rectangle 32" o:spid="_x0000_s1026" style="position:absolute;margin-left:-30pt;margin-top:3.9pt;width:250.5pt;height:17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" stroked="f" strokeweight="2pt">
                <v:fill r:id="rId35" o:title="" opacity="52429f" recolor="t" rotate="t" type="frame"/>
                <v:imagedata recolortarget="black"/>
              </v:rect>
            </w:pict>
          </mc:Fallback>
        </mc:AlternateContent>
      </w:r>
      <w:r w:rsidR="00113B6E" w:rsidRPr="00113B6E">
        <w:rPr>
          <w:b/>
          <w:color w:val="auto"/>
          <w:sz w:val="22"/>
          <w:szCs w:val="22"/>
        </w:rPr>
        <w:t>Cyber-crime has become an increasing risk in recent years,</w:t>
      </w:r>
      <w:r w:rsidR="00113B6E" w:rsidRPr="00113B6E">
        <w:rPr>
          <w:color w:val="auto"/>
          <w:sz w:val="22"/>
          <w:szCs w:val="22"/>
        </w:rPr>
        <w:t xml:space="preserve"> with the NHS being a target for those engaged in organised crime. A single ‘ransomware’ or ‘denial of service’ attack could result in huge financial loss and impact on the delivery of patient care. The ‘</w:t>
      </w:r>
      <w:proofErr w:type="spellStart"/>
      <w:r w:rsidR="00113B6E" w:rsidRPr="00113B6E">
        <w:rPr>
          <w:color w:val="auto"/>
          <w:sz w:val="22"/>
          <w:szCs w:val="22"/>
        </w:rPr>
        <w:t>Wannacry</w:t>
      </w:r>
      <w:proofErr w:type="spellEnd"/>
      <w:r w:rsidR="00113B6E" w:rsidRPr="00113B6E">
        <w:rPr>
          <w:color w:val="auto"/>
          <w:sz w:val="22"/>
          <w:szCs w:val="22"/>
        </w:rPr>
        <w:t>’ ransomware attack is estimated to have cost the NHS £92 million and caused widespread disruption. In 2020 globally there was a reported ransomware attack every ten seconds and half of all businesses reported a cyber-attack during the year. CEO and Mandate Fraud attempts are becoming more refined with the use of lookalike web addresses, email addresses and company branding adding authenticity to attempts. It is likely that we will continue to be targeted by increasingly sophisticated attempts as fraudsters become more skilled.</w:t>
      </w:r>
    </w:p>
    <w:p w14:paraId="523FABA6" w14:textId="77777777" w:rsidR="009D7094" w:rsidRDefault="00BA2CC4" w:rsidP="00BA2CC4">
      <w:pPr>
        <w:spacing w:before="120" w:after="120" w:line="360" w:lineRule="auto"/>
        <w:ind w:left="5103" w:right="-76"/>
        <w:rPr>
          <w:b/>
          <w:color w:val="68007F" w:themeColor="accent4"/>
          <w:sz w:val="22"/>
          <w:szCs w:val="22"/>
        </w:rPr>
      </w:pPr>
      <w:r>
        <w:rPr>
          <w:color w:val="auto"/>
          <w:sz w:val="22"/>
          <w:szCs w:val="22"/>
        </w:rPr>
        <w:t xml:space="preserve">  </w:t>
      </w:r>
    </w:p>
    <w:p w14:paraId="6FA8D8EB" w14:textId="77777777" w:rsidR="00BA2CC4" w:rsidRDefault="000958AC" w:rsidP="000958AC">
      <w:pPr>
        <w:spacing w:before="120" w:after="120" w:line="360" w:lineRule="auto"/>
        <w:ind w:left="-567" w:right="-26"/>
        <w:rPr>
          <w:color w:val="auto"/>
          <w:sz w:val="22"/>
          <w:szCs w:val="22"/>
        </w:rPr>
      </w:pPr>
      <w:r w:rsidRPr="000958AC">
        <w:rPr>
          <w:b/>
          <w:color w:val="auto"/>
          <w:sz w:val="22"/>
          <w:szCs w:val="22"/>
        </w:rPr>
        <w:t>The Government White Paper on ‘The Future of Health and Care’</w:t>
      </w:r>
      <w:r w:rsidRPr="000958AC">
        <w:rPr>
          <w:color w:val="auto"/>
          <w:sz w:val="22"/>
          <w:szCs w:val="22"/>
        </w:rPr>
        <w:t xml:space="preserve"> published by the Department of Health and Social Care in Feb 2021 poses a potential future fraud risk. Any organisation can be vulnerable to a higher risk of fraud and error during periods of change, with revised procedures and processes not ‘fitting’ existing methods of internal control. It is key during any period of change that </w:t>
      </w:r>
      <w:r>
        <w:rPr>
          <w:color w:val="auto"/>
          <w:sz w:val="22"/>
          <w:szCs w:val="22"/>
        </w:rPr>
        <w:t xml:space="preserve">our </w:t>
      </w:r>
      <w:r w:rsidRPr="000958AC">
        <w:rPr>
          <w:color w:val="auto"/>
          <w:sz w:val="22"/>
          <w:szCs w:val="22"/>
        </w:rPr>
        <w:t>internal controls are developed and updated as part of any</w:t>
      </w:r>
      <w:r>
        <w:rPr>
          <w:color w:val="auto"/>
          <w:sz w:val="22"/>
          <w:szCs w:val="22"/>
        </w:rPr>
        <w:t xml:space="preserve"> reorganisation. The LCFS will</w:t>
      </w:r>
      <w:r w:rsidRPr="000958AC">
        <w:rPr>
          <w:color w:val="auto"/>
          <w:sz w:val="22"/>
          <w:szCs w:val="22"/>
        </w:rPr>
        <w:t xml:space="preserve"> be involved in any consultation on changes to any internal control process to ensure that appropriate anti-fraud and corruption measures are included. At times of staff uncertainty and increased fluidity, numbers of reports of suspected fraud can fall as employees lose focus on fraudulent issues with a potential that criminal behaviour could remain undetected for longer.</w:t>
      </w:r>
    </w:p>
    <w:p w14:paraId="3B969280" w14:textId="77777777" w:rsidR="000958AC" w:rsidRDefault="000958AC" w:rsidP="000958AC">
      <w:pPr>
        <w:spacing w:before="120" w:after="120" w:line="360" w:lineRule="auto"/>
        <w:ind w:left="-567" w:right="-26"/>
        <w:rPr>
          <w:color w:val="auto"/>
          <w:sz w:val="22"/>
          <w:szCs w:val="22"/>
        </w:rPr>
      </w:pPr>
    </w:p>
    <w:p w14:paraId="1A7F1E55" w14:textId="77777777" w:rsidR="00BA2CC4" w:rsidRDefault="000958AC" w:rsidP="000958AC">
      <w:pPr>
        <w:spacing w:before="120" w:after="120" w:line="360" w:lineRule="auto"/>
        <w:ind w:left="-567" w:right="-26"/>
        <w:rPr>
          <w:color w:val="auto"/>
          <w:sz w:val="22"/>
          <w:szCs w:val="22"/>
        </w:rPr>
      </w:pPr>
      <w:r w:rsidRPr="000958AC">
        <w:rPr>
          <w:color w:val="auto"/>
          <w:sz w:val="22"/>
          <w:szCs w:val="22"/>
        </w:rPr>
        <w:t>These and other risks are detailed in full in the paper: ‘Fraud, Bribery and Corruption Risk Assessment - Fraud Risks and Type’ which is prepared an</w:t>
      </w:r>
      <w:r>
        <w:rPr>
          <w:color w:val="auto"/>
          <w:sz w:val="22"/>
          <w:szCs w:val="22"/>
        </w:rPr>
        <w:t>nually and is used to inform our</w:t>
      </w:r>
      <w:r w:rsidRPr="000958AC">
        <w:rPr>
          <w:color w:val="auto"/>
          <w:sz w:val="22"/>
          <w:szCs w:val="22"/>
        </w:rPr>
        <w:t xml:space="preserve"> annual ‘Fraud, Bribery and Corruption Work Plan’, which is agreed between the Chief Financial Officer, LCFS and Audit and Risk Committee. The work plan sets out the work programme that will be undertaken by the LCFS to prevent, deter, detect and investigate instances of fraud affecting the Trust and to meet the requirements of the Government Functional Standard </w:t>
      </w:r>
      <w:proofErr w:type="spellStart"/>
      <w:r w:rsidRPr="000958AC">
        <w:rPr>
          <w:color w:val="auto"/>
          <w:sz w:val="22"/>
          <w:szCs w:val="22"/>
        </w:rPr>
        <w:t>GovS</w:t>
      </w:r>
      <w:proofErr w:type="spellEnd"/>
      <w:r w:rsidRPr="000958AC">
        <w:rPr>
          <w:color w:val="auto"/>
          <w:sz w:val="22"/>
          <w:szCs w:val="22"/>
        </w:rPr>
        <w:t xml:space="preserve"> 013: Counter Fraud. It includes detail of planned Local Proactive Detection Exercises that will be undertaken in areas of high risk.</w:t>
      </w:r>
    </w:p>
    <w:tbl>
      <w:tblPr>
        <w:tblStyle w:val="TableGrid"/>
        <w:tblpPr w:leftFromText="180" w:rightFromText="180" w:vertAnchor="text" w:horzAnchor="page" w:tblpX="1" w:tblpY="1055"/>
        <w:tblW w:w="20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4"/>
        <w:gridCol w:w="5931"/>
        <w:gridCol w:w="4913"/>
        <w:gridCol w:w="4913"/>
      </w:tblGrid>
      <w:tr w:rsidR="00CC3714" w:rsidRPr="009B6B40" w14:paraId="494D9B74" w14:textId="77777777" w:rsidTr="00103EE9">
        <w:tc>
          <w:tcPr>
            <w:tcW w:w="4984" w:type="dxa"/>
          </w:tcPr>
          <w:p w14:paraId="19BB5096" w14:textId="77777777" w:rsidR="00CC3714" w:rsidRPr="00D40CA5" w:rsidRDefault="00CC3714" w:rsidP="00DC4C0C">
            <w:pPr>
              <w:spacing w:line="276" w:lineRule="auto"/>
              <w:ind w:left="888"/>
              <w:rPr>
                <w:b/>
                <w:color w:val="002676" w:themeColor="accent6" w:themeShade="BF"/>
                <w:sz w:val="26"/>
                <w:szCs w:val="26"/>
              </w:rPr>
            </w:pPr>
            <w:r w:rsidRPr="00D40CA5">
              <w:rPr>
                <w:b/>
                <w:color w:val="002676" w:themeColor="accent6" w:themeShade="BF"/>
                <w:sz w:val="26"/>
                <w:szCs w:val="26"/>
              </w:rPr>
              <w:lastRenderedPageBreak/>
              <w:t>What we will do</w:t>
            </w:r>
          </w:p>
        </w:tc>
        <w:tc>
          <w:tcPr>
            <w:tcW w:w="5931" w:type="dxa"/>
          </w:tcPr>
          <w:p w14:paraId="420F5CB0" w14:textId="77777777" w:rsidR="00CC3714" w:rsidRPr="00D40CA5" w:rsidRDefault="00CC3714" w:rsidP="00DC4C0C">
            <w:pPr>
              <w:spacing w:line="276" w:lineRule="auto"/>
              <w:ind w:left="1011"/>
              <w:rPr>
                <w:b/>
                <w:color w:val="002676" w:themeColor="accent6" w:themeShade="BF"/>
                <w:sz w:val="26"/>
                <w:szCs w:val="26"/>
              </w:rPr>
            </w:pPr>
            <w:r w:rsidRPr="00D40CA5">
              <w:rPr>
                <w:b/>
                <w:color w:val="002676" w:themeColor="accent6" w:themeShade="BF"/>
                <w:sz w:val="26"/>
                <w:szCs w:val="26"/>
              </w:rPr>
              <w:t>How we will do it</w:t>
            </w:r>
          </w:p>
        </w:tc>
        <w:tc>
          <w:tcPr>
            <w:tcW w:w="4913" w:type="dxa"/>
          </w:tcPr>
          <w:p w14:paraId="6263AFBD" w14:textId="77777777" w:rsidR="00CC3714" w:rsidRDefault="00CC3714" w:rsidP="00CC3714">
            <w:pPr>
              <w:spacing w:line="276" w:lineRule="auto"/>
              <w:jc w:val="center"/>
              <w:rPr>
                <w:b/>
                <w:color w:val="002676" w:themeColor="accent6" w:themeShade="BF"/>
                <w:sz w:val="26"/>
                <w:szCs w:val="26"/>
              </w:rPr>
            </w:pPr>
            <w:r w:rsidRPr="00D40CA5">
              <w:rPr>
                <w:b/>
                <w:color w:val="002676" w:themeColor="accent6" w:themeShade="BF"/>
                <w:sz w:val="26"/>
                <w:szCs w:val="26"/>
              </w:rPr>
              <w:t>How it will be measured &amp; reported</w:t>
            </w:r>
          </w:p>
          <w:p w14:paraId="2559E3C4" w14:textId="77777777" w:rsidR="00CC3714" w:rsidRPr="00D40CA5" w:rsidRDefault="00CC3714" w:rsidP="00CC3714">
            <w:pPr>
              <w:spacing w:line="276" w:lineRule="auto"/>
              <w:jc w:val="center"/>
              <w:rPr>
                <w:b/>
                <w:color w:val="002676" w:themeColor="accent6" w:themeShade="BF"/>
                <w:sz w:val="26"/>
                <w:szCs w:val="26"/>
              </w:rPr>
            </w:pPr>
          </w:p>
        </w:tc>
        <w:tc>
          <w:tcPr>
            <w:tcW w:w="4913" w:type="dxa"/>
          </w:tcPr>
          <w:p w14:paraId="0483A495" w14:textId="77777777" w:rsidR="00CC3714" w:rsidRPr="001029DE" w:rsidRDefault="00CC3714" w:rsidP="00CC3714">
            <w:pPr>
              <w:spacing w:line="276" w:lineRule="auto"/>
              <w:jc w:val="center"/>
              <w:rPr>
                <w:b/>
                <w:color w:val="002676" w:themeColor="accent6" w:themeShade="BF"/>
                <w:sz w:val="28"/>
                <w:szCs w:val="22"/>
              </w:rPr>
            </w:pPr>
          </w:p>
        </w:tc>
      </w:tr>
    </w:tbl>
    <w:p w14:paraId="41519B3D" w14:textId="77777777" w:rsidR="00F55583" w:rsidRPr="00F4407A" w:rsidRDefault="003561E9" w:rsidP="00F55583">
      <w:pPr>
        <w:pStyle w:val="Title"/>
        <w:ind w:left="-567" w:right="-501"/>
        <w:rPr>
          <w:rFonts w:ascii="Arial" w:hAnsi="Arial" w:cs="Arial"/>
          <w:smallCaps/>
          <w:sz w:val="44"/>
        </w:rPr>
      </w:pPr>
      <w:r w:rsidRPr="00F4407A">
        <w:rPr>
          <w:rFonts w:ascii="Arial" w:hAnsi="Arial" w:cs="Arial"/>
          <w:smallCaps/>
          <w:sz w:val="44"/>
        </w:rPr>
        <w:t>Three</w:t>
      </w:r>
      <w:r w:rsidR="00F55583" w:rsidRPr="00F4407A">
        <w:rPr>
          <w:rFonts w:ascii="Arial" w:hAnsi="Arial" w:cs="Arial"/>
          <w:smallCaps/>
          <w:sz w:val="44"/>
        </w:rPr>
        <w:t xml:space="preserve"> Year </w:t>
      </w:r>
      <w:r w:rsidR="003D32BC" w:rsidRPr="00F4407A">
        <w:rPr>
          <w:rFonts w:ascii="Arial" w:hAnsi="Arial" w:cs="Arial"/>
          <w:smallCaps/>
          <w:sz w:val="44"/>
        </w:rPr>
        <w:t xml:space="preserve">Plan and </w:t>
      </w:r>
      <w:r w:rsidR="00F55583" w:rsidRPr="00F4407A">
        <w:rPr>
          <w:rFonts w:ascii="Arial" w:hAnsi="Arial" w:cs="Arial"/>
          <w:smallCaps/>
          <w:sz w:val="44"/>
        </w:rPr>
        <w:t>Objectives</w:t>
      </w:r>
    </w:p>
    <w:p w14:paraId="72BD54CA" w14:textId="77777777" w:rsidR="003464AE" w:rsidRDefault="009B6B40"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0587AE9D" wp14:editId="414267AB">
            <wp:extent cx="9391650" cy="2133600"/>
            <wp:effectExtent l="19050" t="0" r="3810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646ABD38" w14:textId="77777777" w:rsidR="00DC4C0C" w:rsidRDefault="00DC4C0C" w:rsidP="003464AE">
      <w:pPr>
        <w:spacing w:line="276" w:lineRule="auto"/>
        <w:ind w:left="-567"/>
        <w:rPr>
          <w:b/>
          <w:color w:val="68007F" w:themeColor="accent4"/>
          <w:sz w:val="22"/>
          <w:szCs w:val="22"/>
        </w:rPr>
      </w:pPr>
    </w:p>
    <w:p w14:paraId="6DEA06A6" w14:textId="77777777" w:rsidR="00DC4C0C" w:rsidRDefault="00DC4C0C" w:rsidP="003464AE">
      <w:pPr>
        <w:spacing w:line="276" w:lineRule="auto"/>
        <w:ind w:left="-567"/>
        <w:rPr>
          <w:b/>
          <w:color w:val="68007F" w:themeColor="accent4"/>
          <w:sz w:val="22"/>
          <w:szCs w:val="22"/>
        </w:rPr>
      </w:pPr>
    </w:p>
    <w:p w14:paraId="460E116E" w14:textId="77777777" w:rsidR="00FF2AA5" w:rsidRDefault="00FF2AA5" w:rsidP="003464AE">
      <w:pPr>
        <w:spacing w:line="276" w:lineRule="auto"/>
        <w:ind w:left="-567"/>
        <w:rPr>
          <w:b/>
          <w:color w:val="68007F" w:themeColor="accent4"/>
          <w:sz w:val="22"/>
          <w:szCs w:val="22"/>
        </w:rPr>
      </w:pPr>
    </w:p>
    <w:p w14:paraId="24BF7E02" w14:textId="77777777" w:rsidR="0006661B" w:rsidRDefault="0006661B"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2B8FF286" wp14:editId="4C57CBA1">
            <wp:extent cx="9353550" cy="2009775"/>
            <wp:effectExtent l="0" t="0" r="38100" b="952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151CC6B" w14:textId="77777777" w:rsidR="00272E38" w:rsidRDefault="00272E38" w:rsidP="003464AE">
      <w:pPr>
        <w:spacing w:line="276" w:lineRule="auto"/>
        <w:ind w:left="-567"/>
        <w:rPr>
          <w:b/>
          <w:color w:val="68007F" w:themeColor="accent4"/>
          <w:sz w:val="22"/>
          <w:szCs w:val="22"/>
        </w:rPr>
      </w:pPr>
    </w:p>
    <w:p w14:paraId="1A1C1FD5" w14:textId="77777777" w:rsidR="00272E38" w:rsidRDefault="00272E38" w:rsidP="003464AE">
      <w:pPr>
        <w:spacing w:line="276" w:lineRule="auto"/>
        <w:ind w:left="-567"/>
        <w:rPr>
          <w:b/>
          <w:color w:val="68007F" w:themeColor="accent4"/>
          <w:sz w:val="22"/>
          <w:szCs w:val="22"/>
        </w:rPr>
      </w:pPr>
    </w:p>
    <w:p w14:paraId="43FDE4A1" w14:textId="77777777" w:rsidR="00272E38" w:rsidRDefault="00272E38" w:rsidP="003464AE">
      <w:pPr>
        <w:spacing w:line="276" w:lineRule="auto"/>
        <w:ind w:left="-567"/>
        <w:rPr>
          <w:b/>
          <w:color w:val="68007F" w:themeColor="accent4"/>
          <w:sz w:val="22"/>
          <w:szCs w:val="22"/>
        </w:rPr>
      </w:pPr>
    </w:p>
    <w:tbl>
      <w:tblPr>
        <w:tblStyle w:val="TableGrid"/>
        <w:tblpPr w:leftFromText="180" w:rightFromText="180" w:vertAnchor="text" w:horzAnchor="page" w:tblpX="1" w:tblpY="125"/>
        <w:tblW w:w="20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961"/>
        <w:gridCol w:w="9831"/>
      </w:tblGrid>
      <w:tr w:rsidR="00DC4C0C" w:rsidRPr="00D40CA5" w14:paraId="32716012" w14:textId="77777777" w:rsidTr="00886164">
        <w:tc>
          <w:tcPr>
            <w:tcW w:w="5949" w:type="dxa"/>
          </w:tcPr>
          <w:p w14:paraId="7E38BB71" w14:textId="77777777" w:rsidR="00DC4C0C" w:rsidRPr="00D40CA5" w:rsidRDefault="00DC4C0C" w:rsidP="00DC4C0C">
            <w:pPr>
              <w:spacing w:line="276" w:lineRule="auto"/>
              <w:ind w:left="873"/>
              <w:rPr>
                <w:b/>
                <w:color w:val="002676" w:themeColor="accent6" w:themeShade="BF"/>
                <w:sz w:val="26"/>
                <w:szCs w:val="26"/>
              </w:rPr>
            </w:pPr>
            <w:r w:rsidRPr="00D40CA5">
              <w:rPr>
                <w:b/>
                <w:color w:val="002676" w:themeColor="accent6" w:themeShade="BF"/>
                <w:sz w:val="26"/>
                <w:szCs w:val="26"/>
              </w:rPr>
              <w:t>What we will do</w:t>
            </w:r>
          </w:p>
        </w:tc>
        <w:tc>
          <w:tcPr>
            <w:tcW w:w="4961" w:type="dxa"/>
          </w:tcPr>
          <w:p w14:paraId="617BDEC7" w14:textId="77777777" w:rsidR="00DC4C0C" w:rsidRPr="00D40CA5" w:rsidRDefault="00DC4C0C" w:rsidP="00DC4C0C">
            <w:pPr>
              <w:spacing w:line="276" w:lineRule="auto"/>
              <w:rPr>
                <w:b/>
                <w:color w:val="002676" w:themeColor="accent6" w:themeShade="BF"/>
                <w:sz w:val="26"/>
                <w:szCs w:val="26"/>
              </w:rPr>
            </w:pPr>
            <w:r w:rsidRPr="00D40CA5">
              <w:rPr>
                <w:b/>
                <w:color w:val="002676" w:themeColor="accent6" w:themeShade="BF"/>
                <w:sz w:val="26"/>
                <w:szCs w:val="26"/>
              </w:rPr>
              <w:t>How we will do it</w:t>
            </w:r>
          </w:p>
        </w:tc>
        <w:tc>
          <w:tcPr>
            <w:tcW w:w="9831" w:type="dxa"/>
          </w:tcPr>
          <w:p w14:paraId="681E5487" w14:textId="77777777" w:rsidR="00DC4C0C" w:rsidRDefault="00DC4C0C" w:rsidP="00DC4C0C">
            <w:pPr>
              <w:spacing w:line="276" w:lineRule="auto"/>
              <w:rPr>
                <w:b/>
                <w:color w:val="002676" w:themeColor="accent6" w:themeShade="BF"/>
                <w:sz w:val="26"/>
                <w:szCs w:val="26"/>
              </w:rPr>
            </w:pPr>
            <w:r w:rsidRPr="00D40CA5">
              <w:rPr>
                <w:b/>
                <w:color w:val="002676" w:themeColor="accent6" w:themeShade="BF"/>
                <w:sz w:val="26"/>
                <w:szCs w:val="26"/>
              </w:rPr>
              <w:t>How it will be measured &amp; reported</w:t>
            </w:r>
          </w:p>
          <w:p w14:paraId="6E9DAFE2" w14:textId="77777777" w:rsidR="00DC4C0C" w:rsidRPr="00D40CA5" w:rsidRDefault="00DC4C0C" w:rsidP="00DC4C0C">
            <w:pPr>
              <w:spacing w:line="276" w:lineRule="auto"/>
              <w:jc w:val="center"/>
              <w:rPr>
                <w:b/>
                <w:color w:val="002676" w:themeColor="accent6" w:themeShade="BF"/>
                <w:sz w:val="26"/>
                <w:szCs w:val="26"/>
              </w:rPr>
            </w:pPr>
          </w:p>
        </w:tc>
      </w:tr>
    </w:tbl>
    <w:p w14:paraId="427F6CD4" w14:textId="77777777" w:rsidR="00272E38" w:rsidRDefault="00272E38" w:rsidP="003464AE">
      <w:pPr>
        <w:spacing w:line="276" w:lineRule="auto"/>
        <w:ind w:left="-567"/>
        <w:rPr>
          <w:b/>
          <w:color w:val="68007F" w:themeColor="accent4"/>
          <w:sz w:val="22"/>
          <w:szCs w:val="22"/>
        </w:rPr>
      </w:pPr>
    </w:p>
    <w:p w14:paraId="2D7ED623" w14:textId="77777777" w:rsidR="00FF2AA5" w:rsidRDefault="00BB6634"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5F2BCE3B" wp14:editId="2E93991B">
            <wp:extent cx="9357756" cy="2089785"/>
            <wp:effectExtent l="19050" t="0" r="53340" b="5715"/>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75E9BD60" w14:textId="77777777" w:rsidR="00272E38" w:rsidRDefault="00272E38" w:rsidP="003464AE">
      <w:pPr>
        <w:spacing w:line="276" w:lineRule="auto"/>
        <w:ind w:left="-567"/>
        <w:rPr>
          <w:b/>
          <w:color w:val="68007F" w:themeColor="accent4"/>
          <w:sz w:val="22"/>
          <w:szCs w:val="22"/>
        </w:rPr>
      </w:pPr>
    </w:p>
    <w:p w14:paraId="231302B7" w14:textId="77777777" w:rsidR="00272E38" w:rsidRDefault="00272E38" w:rsidP="003464AE">
      <w:pPr>
        <w:spacing w:line="276" w:lineRule="auto"/>
        <w:ind w:left="-567"/>
        <w:rPr>
          <w:b/>
          <w:color w:val="68007F" w:themeColor="accent4"/>
          <w:sz w:val="22"/>
          <w:szCs w:val="22"/>
        </w:rPr>
      </w:pPr>
    </w:p>
    <w:p w14:paraId="2B5BDD41" w14:textId="77777777" w:rsidR="00272E38" w:rsidRDefault="00272E38" w:rsidP="003464AE">
      <w:pPr>
        <w:spacing w:line="276" w:lineRule="auto"/>
        <w:ind w:left="-567"/>
        <w:rPr>
          <w:b/>
          <w:color w:val="68007F" w:themeColor="accent4"/>
          <w:sz w:val="22"/>
          <w:szCs w:val="22"/>
        </w:rPr>
      </w:pPr>
    </w:p>
    <w:p w14:paraId="7E43D7FB" w14:textId="77777777" w:rsidR="00FF2AA5" w:rsidRDefault="00FF2AA5"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6F657B52" wp14:editId="2338E2D1">
            <wp:extent cx="9258935" cy="2143125"/>
            <wp:effectExtent l="0" t="0" r="18415" b="9525"/>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0BC1C26E" w14:textId="77777777" w:rsidR="00272E38" w:rsidRDefault="00272E38" w:rsidP="003464AE">
      <w:pPr>
        <w:spacing w:line="276" w:lineRule="auto"/>
        <w:ind w:left="-567"/>
        <w:rPr>
          <w:b/>
          <w:color w:val="68007F" w:themeColor="accent4"/>
          <w:sz w:val="22"/>
          <w:szCs w:val="22"/>
        </w:rPr>
      </w:pPr>
    </w:p>
    <w:p w14:paraId="234CAE62" w14:textId="77777777" w:rsidR="00272E38" w:rsidRDefault="00272E38" w:rsidP="003464AE">
      <w:pPr>
        <w:spacing w:line="276" w:lineRule="auto"/>
        <w:ind w:left="-567"/>
        <w:rPr>
          <w:b/>
          <w:color w:val="68007F" w:themeColor="accent4"/>
          <w:sz w:val="22"/>
          <w:szCs w:val="22"/>
        </w:rPr>
      </w:pPr>
    </w:p>
    <w:p w14:paraId="4FCAB6D3" w14:textId="77777777" w:rsidR="00272E38" w:rsidRDefault="00272E38" w:rsidP="003464AE">
      <w:pPr>
        <w:spacing w:line="276" w:lineRule="auto"/>
        <w:ind w:left="-567"/>
        <w:rPr>
          <w:b/>
          <w:color w:val="68007F" w:themeColor="accent4"/>
          <w:sz w:val="22"/>
          <w:szCs w:val="22"/>
        </w:rPr>
      </w:pPr>
    </w:p>
    <w:tbl>
      <w:tblPr>
        <w:tblStyle w:val="TableGrid"/>
        <w:tblpPr w:leftFromText="180" w:rightFromText="180" w:vertAnchor="text" w:horzAnchor="page" w:tblpX="1" w:tblpY="125"/>
        <w:tblW w:w="20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4961"/>
        <w:gridCol w:w="9831"/>
      </w:tblGrid>
      <w:tr w:rsidR="00DC4C0C" w:rsidRPr="00D40CA5" w14:paraId="6A841E60" w14:textId="77777777" w:rsidTr="00886164">
        <w:tc>
          <w:tcPr>
            <w:tcW w:w="5949" w:type="dxa"/>
          </w:tcPr>
          <w:p w14:paraId="2ED49299" w14:textId="77777777" w:rsidR="00DC4C0C" w:rsidRPr="00D40CA5" w:rsidRDefault="00DC4C0C" w:rsidP="008C6359">
            <w:pPr>
              <w:spacing w:line="276" w:lineRule="auto"/>
              <w:ind w:left="873"/>
              <w:rPr>
                <w:b/>
                <w:color w:val="002676" w:themeColor="accent6" w:themeShade="BF"/>
                <w:sz w:val="26"/>
                <w:szCs w:val="26"/>
              </w:rPr>
            </w:pPr>
            <w:r w:rsidRPr="00D40CA5">
              <w:rPr>
                <w:b/>
                <w:color w:val="002676" w:themeColor="accent6" w:themeShade="BF"/>
                <w:sz w:val="26"/>
                <w:szCs w:val="26"/>
              </w:rPr>
              <w:t>What we will do</w:t>
            </w:r>
          </w:p>
        </w:tc>
        <w:tc>
          <w:tcPr>
            <w:tcW w:w="4961" w:type="dxa"/>
          </w:tcPr>
          <w:p w14:paraId="2C08B82C" w14:textId="77777777" w:rsidR="00DC4C0C" w:rsidRPr="00D40CA5" w:rsidRDefault="00DC4C0C" w:rsidP="008C6359">
            <w:pPr>
              <w:spacing w:line="276" w:lineRule="auto"/>
              <w:rPr>
                <w:b/>
                <w:color w:val="002676" w:themeColor="accent6" w:themeShade="BF"/>
                <w:sz w:val="26"/>
                <w:szCs w:val="26"/>
              </w:rPr>
            </w:pPr>
            <w:r w:rsidRPr="00D40CA5">
              <w:rPr>
                <w:b/>
                <w:color w:val="002676" w:themeColor="accent6" w:themeShade="BF"/>
                <w:sz w:val="26"/>
                <w:szCs w:val="26"/>
              </w:rPr>
              <w:t>How we will do it</w:t>
            </w:r>
          </w:p>
        </w:tc>
        <w:tc>
          <w:tcPr>
            <w:tcW w:w="9831" w:type="dxa"/>
          </w:tcPr>
          <w:p w14:paraId="658E397D" w14:textId="77777777" w:rsidR="00DC4C0C" w:rsidRDefault="00DC4C0C" w:rsidP="008C6359">
            <w:pPr>
              <w:spacing w:line="276" w:lineRule="auto"/>
              <w:rPr>
                <w:b/>
                <w:color w:val="002676" w:themeColor="accent6" w:themeShade="BF"/>
                <w:sz w:val="26"/>
                <w:szCs w:val="26"/>
              </w:rPr>
            </w:pPr>
            <w:r w:rsidRPr="00D40CA5">
              <w:rPr>
                <w:b/>
                <w:color w:val="002676" w:themeColor="accent6" w:themeShade="BF"/>
                <w:sz w:val="26"/>
                <w:szCs w:val="26"/>
              </w:rPr>
              <w:t>How it will be measured &amp; reported</w:t>
            </w:r>
          </w:p>
          <w:p w14:paraId="1C405185" w14:textId="77777777" w:rsidR="00DC4C0C" w:rsidRPr="00D40CA5" w:rsidRDefault="00DC4C0C" w:rsidP="008C6359">
            <w:pPr>
              <w:spacing w:line="276" w:lineRule="auto"/>
              <w:jc w:val="center"/>
              <w:rPr>
                <w:b/>
                <w:color w:val="002676" w:themeColor="accent6" w:themeShade="BF"/>
                <w:sz w:val="26"/>
                <w:szCs w:val="26"/>
              </w:rPr>
            </w:pPr>
          </w:p>
        </w:tc>
      </w:tr>
    </w:tbl>
    <w:p w14:paraId="698E3884" w14:textId="77777777" w:rsidR="00DC4C0C" w:rsidRDefault="00DC4C0C" w:rsidP="003464AE">
      <w:pPr>
        <w:spacing w:line="276" w:lineRule="auto"/>
        <w:ind w:left="-567"/>
        <w:rPr>
          <w:b/>
          <w:color w:val="68007F" w:themeColor="accent4"/>
          <w:sz w:val="22"/>
          <w:szCs w:val="22"/>
        </w:rPr>
      </w:pPr>
    </w:p>
    <w:p w14:paraId="101B1286" w14:textId="77777777" w:rsidR="00272E38" w:rsidRDefault="00272E38"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5862204D" wp14:editId="477E028A">
            <wp:extent cx="9277350" cy="2047875"/>
            <wp:effectExtent l="0" t="0" r="38100" b="952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79A247BD" w14:textId="77777777" w:rsidR="00272E38" w:rsidRDefault="00272E38" w:rsidP="003464AE">
      <w:pPr>
        <w:spacing w:line="276" w:lineRule="auto"/>
        <w:ind w:left="-567"/>
        <w:rPr>
          <w:b/>
          <w:color w:val="68007F" w:themeColor="accent4"/>
          <w:sz w:val="22"/>
          <w:szCs w:val="22"/>
        </w:rPr>
      </w:pPr>
    </w:p>
    <w:p w14:paraId="61A70C2D" w14:textId="77777777" w:rsidR="00272E38" w:rsidRDefault="00272E38" w:rsidP="003464AE">
      <w:pPr>
        <w:spacing w:line="276" w:lineRule="auto"/>
        <w:ind w:left="-567"/>
        <w:rPr>
          <w:b/>
          <w:color w:val="68007F" w:themeColor="accent4"/>
          <w:sz w:val="22"/>
          <w:szCs w:val="22"/>
        </w:rPr>
      </w:pPr>
    </w:p>
    <w:p w14:paraId="608B178D" w14:textId="77777777" w:rsidR="00063E7C" w:rsidRDefault="00CC3714" w:rsidP="003464AE">
      <w:pPr>
        <w:spacing w:line="276" w:lineRule="auto"/>
        <w:ind w:left="-567"/>
        <w:rPr>
          <w:b/>
          <w:color w:val="68007F" w:themeColor="accent4"/>
          <w:sz w:val="22"/>
          <w:szCs w:val="22"/>
        </w:rPr>
      </w:pPr>
      <w:r>
        <w:rPr>
          <w:b/>
          <w:noProof/>
          <w:color w:val="68007F" w:themeColor="accent4"/>
          <w:sz w:val="22"/>
          <w:szCs w:val="22"/>
        </w:rPr>
        <w:drawing>
          <wp:inline distT="0" distB="0" distL="0" distR="0" wp14:anchorId="4834366F" wp14:editId="1619130C">
            <wp:extent cx="9452759" cy="2125345"/>
            <wp:effectExtent l="0" t="0" r="0" b="825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53136A11" w14:textId="77777777" w:rsidR="00063E7C" w:rsidRDefault="00063E7C" w:rsidP="003464AE">
      <w:pPr>
        <w:spacing w:line="276" w:lineRule="auto"/>
        <w:ind w:left="-567"/>
        <w:rPr>
          <w:b/>
          <w:color w:val="68007F" w:themeColor="accent4"/>
          <w:sz w:val="22"/>
          <w:szCs w:val="22"/>
        </w:rPr>
      </w:pPr>
    </w:p>
    <w:sectPr w:rsidR="00063E7C" w:rsidSect="004B1700">
      <w:pgSz w:w="16838" w:h="11906" w:orient="landscape"/>
      <w:pgMar w:top="1134" w:right="1440" w:bottom="709" w:left="1440" w:header="708" w:footer="11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931C6" w14:textId="77777777" w:rsidR="00755256" w:rsidRDefault="00755256" w:rsidP="00370AA8">
      <w:r>
        <w:separator/>
      </w:r>
    </w:p>
  </w:endnote>
  <w:endnote w:type="continuationSeparator" w:id="0">
    <w:p w14:paraId="5D411D28" w14:textId="77777777" w:rsidR="00755256" w:rsidRDefault="00755256" w:rsidP="00370A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10102FF" w:usb1="EAC7FFFF" w:usb2="0001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025" w:type="pct"/>
      <w:jc w:val="right"/>
      <w:tblBorders>
        <w:top w:val="single" w:sz="12" w:space="0" w:color="808080"/>
        <w:insideH w:val="single" w:sz="12" w:space="0" w:color="A6A6A6"/>
        <w:insideV w:val="single" w:sz="12" w:space="0" w:color="808080"/>
      </w:tblBorders>
      <w:tblCellMar>
        <w:top w:w="72" w:type="dxa"/>
        <w:left w:w="115" w:type="dxa"/>
        <w:bottom w:w="72" w:type="dxa"/>
        <w:right w:w="115" w:type="dxa"/>
      </w:tblCellMar>
      <w:tblLook w:val="04A0" w:firstRow="1" w:lastRow="0" w:firstColumn="1" w:lastColumn="0" w:noHBand="0" w:noVBand="1"/>
    </w:tblPr>
    <w:tblGrid>
      <w:gridCol w:w="21989"/>
      <w:gridCol w:w="1182"/>
    </w:tblGrid>
    <w:tr w:rsidR="002D34F6" w:rsidRPr="00FD53D4" w14:paraId="21C33D5A" w14:textId="77777777" w:rsidTr="00157744">
      <w:trPr>
        <w:trHeight w:val="47"/>
        <w:jc w:val="right"/>
      </w:trPr>
      <w:tc>
        <w:tcPr>
          <w:tcW w:w="9242" w:type="dxa"/>
          <w:shd w:val="clear" w:color="auto" w:fill="auto"/>
        </w:tcPr>
        <w:p w14:paraId="4FD77BEA" w14:textId="77777777" w:rsidR="002D34F6" w:rsidRPr="00DD1D95" w:rsidRDefault="002D34F6" w:rsidP="00157744">
          <w:pPr>
            <w:tabs>
              <w:tab w:val="center" w:pos="4153"/>
            </w:tabs>
            <w:ind w:left="-4343" w:firstLine="4343"/>
            <w:jc w:val="right"/>
            <w:rPr>
              <w:color w:val="808080"/>
              <w:sz w:val="22"/>
              <w:szCs w:val="24"/>
              <w:lang w:eastAsia="en-US"/>
            </w:rPr>
          </w:pPr>
          <w:r w:rsidRPr="00E05FD9">
            <w:rPr>
              <w:b/>
              <w:color w:val="808080"/>
              <w:sz w:val="22"/>
              <w:szCs w:val="24"/>
              <w:lang w:val="en-US" w:eastAsia="en-US"/>
            </w:rPr>
            <w:t>HAMPSHIRE HOSPITALS NHS FOUNDATION TRUST</w:t>
          </w:r>
        </w:p>
      </w:tc>
      <w:tc>
        <w:tcPr>
          <w:tcW w:w="497" w:type="dxa"/>
          <w:shd w:val="clear" w:color="auto" w:fill="auto"/>
        </w:tcPr>
        <w:p w14:paraId="18B98F82" w14:textId="77777777" w:rsidR="002D34F6" w:rsidRPr="00DD1D95" w:rsidRDefault="002D34F6" w:rsidP="003C1812">
          <w:pPr>
            <w:tabs>
              <w:tab w:val="center" w:pos="4153"/>
              <w:tab w:val="right" w:pos="8306"/>
            </w:tabs>
            <w:jc w:val="right"/>
            <w:rPr>
              <w:color w:val="808080"/>
              <w:sz w:val="22"/>
              <w:szCs w:val="24"/>
              <w:lang w:eastAsia="en-US"/>
            </w:rPr>
          </w:pPr>
          <w:r w:rsidRPr="00DD1D95">
            <w:rPr>
              <w:color w:val="808080"/>
              <w:sz w:val="22"/>
              <w:szCs w:val="24"/>
              <w:lang w:eastAsia="en-US"/>
            </w:rPr>
            <w:fldChar w:fldCharType="begin"/>
          </w:r>
          <w:r w:rsidRPr="00DD1D95">
            <w:rPr>
              <w:color w:val="808080"/>
              <w:sz w:val="22"/>
              <w:szCs w:val="24"/>
              <w:lang w:eastAsia="en-US"/>
            </w:rPr>
            <w:instrText xml:space="preserve"> PAGE   \* MERGEFORMAT </w:instrText>
          </w:r>
          <w:r w:rsidRPr="00DD1D95">
            <w:rPr>
              <w:color w:val="808080"/>
              <w:sz w:val="22"/>
              <w:szCs w:val="24"/>
              <w:lang w:eastAsia="en-US"/>
            </w:rPr>
            <w:fldChar w:fldCharType="separate"/>
          </w:r>
          <w:r w:rsidRPr="00157744">
            <w:rPr>
              <w:b/>
              <w:noProof/>
              <w:color w:val="808080"/>
              <w:sz w:val="22"/>
              <w:szCs w:val="24"/>
              <w:lang w:eastAsia="en-US"/>
            </w:rPr>
            <w:t>8</w:t>
          </w:r>
          <w:r w:rsidRPr="00DD1D95">
            <w:rPr>
              <w:color w:val="808080"/>
              <w:sz w:val="22"/>
              <w:szCs w:val="24"/>
              <w:lang w:eastAsia="en-US"/>
            </w:rPr>
            <w:fldChar w:fldCharType="end"/>
          </w:r>
        </w:p>
      </w:tc>
    </w:tr>
  </w:tbl>
  <w:p w14:paraId="5A157857" w14:textId="77777777" w:rsidR="002D34F6" w:rsidRDefault="002D34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963" w:type="dxa"/>
      <w:tblInd w:w="-396" w:type="dxa"/>
      <w:tblBorders>
        <w:top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396"/>
      <w:gridCol w:w="567"/>
    </w:tblGrid>
    <w:tr w:rsidR="002D34F6" w14:paraId="1E8D4502" w14:textId="77777777" w:rsidTr="00BD234F">
      <w:trPr>
        <w:trHeight w:val="331"/>
      </w:trPr>
      <w:tc>
        <w:tcPr>
          <w:tcW w:w="14396" w:type="dxa"/>
          <w:shd w:val="clear" w:color="auto" w:fill="auto"/>
        </w:tcPr>
        <w:p w14:paraId="6FAE1206" w14:textId="77777777" w:rsidR="002D34F6" w:rsidRPr="00A91241" w:rsidRDefault="00000BCC" w:rsidP="00000BCC">
          <w:pPr>
            <w:pStyle w:val="Footer"/>
            <w:spacing w:before="60" w:after="60"/>
            <w:jc w:val="right"/>
            <w:rPr>
              <w:rFonts w:cs="Arial"/>
              <w:color w:val="7F7F7F"/>
              <w:sz w:val="22"/>
              <w:szCs w:val="22"/>
            </w:rPr>
          </w:pPr>
          <w:r w:rsidRPr="00000BCC">
            <w:rPr>
              <w:rFonts w:cs="Arial"/>
              <w:color w:val="7F7F7F"/>
              <w:sz w:val="22"/>
              <w:szCs w:val="22"/>
            </w:rPr>
            <w:t xml:space="preserve">Solent NHS Trust </w:t>
          </w:r>
        </w:p>
      </w:tc>
      <w:tc>
        <w:tcPr>
          <w:tcW w:w="567" w:type="dxa"/>
          <w:shd w:val="clear" w:color="auto" w:fill="auto"/>
        </w:tcPr>
        <w:p w14:paraId="03F664FF" w14:textId="77777777" w:rsidR="002D34F6" w:rsidRPr="00A91241" w:rsidRDefault="002D34F6" w:rsidP="00BD234F">
          <w:pPr>
            <w:pStyle w:val="Footer"/>
            <w:spacing w:before="60" w:after="60"/>
            <w:jc w:val="right"/>
            <w:rPr>
              <w:rFonts w:cs="Arial"/>
              <w:color w:val="7F7F7F"/>
              <w:sz w:val="22"/>
              <w:szCs w:val="22"/>
            </w:rPr>
          </w:pPr>
          <w:r w:rsidRPr="00A91241">
            <w:rPr>
              <w:rFonts w:cs="Arial"/>
              <w:color w:val="7F7F7F"/>
              <w:sz w:val="22"/>
              <w:szCs w:val="22"/>
            </w:rPr>
            <w:fldChar w:fldCharType="begin"/>
          </w:r>
          <w:r w:rsidRPr="00A91241">
            <w:rPr>
              <w:rFonts w:cs="Arial"/>
              <w:color w:val="7F7F7F"/>
              <w:sz w:val="22"/>
              <w:szCs w:val="22"/>
            </w:rPr>
            <w:instrText xml:space="preserve"> PAGE   \* MERGEFORMAT </w:instrText>
          </w:r>
          <w:r w:rsidRPr="00A91241">
            <w:rPr>
              <w:rFonts w:cs="Arial"/>
              <w:color w:val="7F7F7F"/>
              <w:sz w:val="22"/>
              <w:szCs w:val="22"/>
            </w:rPr>
            <w:fldChar w:fldCharType="separate"/>
          </w:r>
          <w:r w:rsidR="00A61178">
            <w:rPr>
              <w:rFonts w:cs="Arial"/>
              <w:noProof/>
              <w:color w:val="7F7F7F"/>
              <w:sz w:val="22"/>
              <w:szCs w:val="22"/>
            </w:rPr>
            <w:t>4</w:t>
          </w:r>
          <w:r w:rsidRPr="00A91241">
            <w:rPr>
              <w:rFonts w:cs="Arial"/>
              <w:noProof/>
              <w:color w:val="7F7F7F"/>
              <w:sz w:val="22"/>
              <w:szCs w:val="22"/>
            </w:rPr>
            <w:fldChar w:fldCharType="end"/>
          </w:r>
        </w:p>
      </w:tc>
    </w:tr>
  </w:tbl>
  <w:p w14:paraId="2C9D244F" w14:textId="77777777" w:rsidR="002D34F6" w:rsidRDefault="002D34F6" w:rsidP="00F979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C7B37" w14:textId="77777777" w:rsidR="00755256" w:rsidRDefault="00755256" w:rsidP="00370AA8">
      <w:r>
        <w:separator/>
      </w:r>
    </w:p>
  </w:footnote>
  <w:footnote w:type="continuationSeparator" w:id="0">
    <w:p w14:paraId="3067CB29" w14:textId="77777777" w:rsidR="00755256" w:rsidRDefault="00755256" w:rsidP="00370A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right"/>
      <w:tblBorders>
        <w:bottom w:val="single" w:sz="12" w:space="0" w:color="808080"/>
        <w:insideH w:val="single" w:sz="12" w:space="0" w:color="808080"/>
        <w:insideV w:val="single" w:sz="12" w:space="0" w:color="808080"/>
      </w:tblBorders>
      <w:tblLook w:val="04A0" w:firstRow="1" w:lastRow="0" w:firstColumn="1" w:lastColumn="0" w:noHBand="0" w:noVBand="1"/>
    </w:tblPr>
    <w:tblGrid>
      <w:gridCol w:w="7866"/>
      <w:gridCol w:w="1713"/>
    </w:tblGrid>
    <w:tr w:rsidR="002D34F6" w14:paraId="73652C47" w14:textId="77777777" w:rsidTr="00157744">
      <w:trPr>
        <w:trHeight w:val="95"/>
        <w:jc w:val="right"/>
      </w:trPr>
      <w:tc>
        <w:tcPr>
          <w:tcW w:w="4876" w:type="dxa"/>
          <w:shd w:val="clear" w:color="auto" w:fill="auto"/>
        </w:tcPr>
        <w:p w14:paraId="2AA62A05" w14:textId="77777777" w:rsidR="002D34F6" w:rsidRPr="00E05FD9" w:rsidRDefault="002D34F6" w:rsidP="00157744">
          <w:pPr>
            <w:pStyle w:val="Header"/>
            <w:tabs>
              <w:tab w:val="clear" w:pos="4513"/>
              <w:tab w:val="clear" w:pos="9026"/>
              <w:tab w:val="left" w:pos="7650"/>
              <w:tab w:val="right" w:pos="12822"/>
            </w:tabs>
            <w:rPr>
              <w:b/>
              <w:color w:val="808080"/>
            </w:rPr>
          </w:pPr>
          <w:r>
            <w:rPr>
              <w:b/>
              <w:color w:val="808080"/>
            </w:rPr>
            <w:tab/>
          </w:r>
          <w:r>
            <w:rPr>
              <w:b/>
              <w:color w:val="808080"/>
            </w:rPr>
            <w:tab/>
          </w:r>
          <w:r w:rsidRPr="00E05FD9">
            <w:rPr>
              <w:b/>
              <w:color w:val="808080"/>
            </w:rPr>
            <w:t>Anti-fraud, bribery and corruption work plan</w:t>
          </w:r>
        </w:p>
      </w:tc>
      <w:tc>
        <w:tcPr>
          <w:tcW w:w="1713" w:type="dxa"/>
          <w:shd w:val="clear" w:color="auto" w:fill="auto"/>
        </w:tcPr>
        <w:p w14:paraId="43A6DC7B" w14:textId="77777777" w:rsidR="002D34F6" w:rsidRPr="00E05FD9" w:rsidRDefault="002D34F6" w:rsidP="00DD1D95">
          <w:pPr>
            <w:pStyle w:val="Header"/>
            <w:tabs>
              <w:tab w:val="clear" w:pos="4513"/>
              <w:tab w:val="clear" w:pos="9026"/>
            </w:tabs>
            <w:jc w:val="right"/>
            <w:rPr>
              <w:b/>
              <w:color w:val="808080"/>
            </w:rPr>
          </w:pPr>
          <w:r w:rsidRPr="00E05FD9">
            <w:rPr>
              <w:b/>
              <w:color w:val="808080"/>
            </w:rPr>
            <w:t>2016 - 2017</w:t>
          </w:r>
        </w:p>
      </w:tc>
    </w:tr>
  </w:tbl>
  <w:p w14:paraId="0B609895" w14:textId="77777777" w:rsidR="002D34F6" w:rsidRDefault="002D34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991" w:type="dxa"/>
      <w:tblInd w:w="-424" w:type="dxa"/>
      <w:tblBorders>
        <w:bottom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13465"/>
      <w:gridCol w:w="1526"/>
    </w:tblGrid>
    <w:tr w:rsidR="002D34F6" w:rsidRPr="00BC7992" w14:paraId="6380C91F" w14:textId="77777777" w:rsidTr="000A4E0A">
      <w:tc>
        <w:tcPr>
          <w:tcW w:w="13465" w:type="dxa"/>
          <w:shd w:val="clear" w:color="auto" w:fill="auto"/>
        </w:tcPr>
        <w:p w14:paraId="69AD1EEF" w14:textId="77777777" w:rsidR="002D34F6" w:rsidRPr="00A91241" w:rsidRDefault="002D34F6" w:rsidP="00BD234F">
          <w:pPr>
            <w:tabs>
              <w:tab w:val="center" w:pos="4513"/>
              <w:tab w:val="right" w:pos="9026"/>
            </w:tabs>
            <w:spacing w:before="60" w:after="60"/>
            <w:jc w:val="right"/>
            <w:rPr>
              <w:rFonts w:cs="Arial"/>
              <w:color w:val="7F7F7F"/>
              <w:sz w:val="22"/>
              <w:szCs w:val="22"/>
            </w:rPr>
          </w:pPr>
          <w:r>
            <w:rPr>
              <w:rFonts w:cs="Arial"/>
              <w:color w:val="7F7F7F"/>
              <w:sz w:val="22"/>
              <w:szCs w:val="22"/>
            </w:rPr>
            <w:t>Fraud and Corruption Strategy</w:t>
          </w:r>
        </w:p>
      </w:tc>
      <w:tc>
        <w:tcPr>
          <w:tcW w:w="1526" w:type="dxa"/>
          <w:shd w:val="clear" w:color="auto" w:fill="auto"/>
        </w:tcPr>
        <w:p w14:paraId="3188ADD0" w14:textId="77777777" w:rsidR="002D34F6" w:rsidRPr="00A91241" w:rsidRDefault="002D34F6" w:rsidP="003561E9">
          <w:pPr>
            <w:tabs>
              <w:tab w:val="center" w:pos="4513"/>
              <w:tab w:val="right" w:pos="9026"/>
            </w:tabs>
            <w:spacing w:before="60" w:after="60"/>
            <w:jc w:val="right"/>
            <w:rPr>
              <w:rFonts w:cs="Arial"/>
              <w:color w:val="7F7F7F"/>
              <w:sz w:val="22"/>
              <w:szCs w:val="22"/>
            </w:rPr>
          </w:pPr>
          <w:r w:rsidRPr="00A91241">
            <w:rPr>
              <w:rFonts w:cs="Arial"/>
              <w:color w:val="7F7F7F"/>
              <w:sz w:val="22"/>
              <w:szCs w:val="22"/>
            </w:rPr>
            <w:t>20</w:t>
          </w:r>
          <w:r>
            <w:rPr>
              <w:rFonts w:cs="Arial"/>
              <w:color w:val="7F7F7F"/>
              <w:sz w:val="22"/>
              <w:szCs w:val="22"/>
            </w:rPr>
            <w:t>21</w:t>
          </w:r>
          <w:r w:rsidRPr="00A91241">
            <w:rPr>
              <w:rFonts w:cs="Arial"/>
              <w:color w:val="7F7F7F"/>
              <w:sz w:val="22"/>
              <w:szCs w:val="22"/>
            </w:rPr>
            <w:t xml:space="preserve"> - 20</w:t>
          </w:r>
          <w:r w:rsidR="003561E9">
            <w:rPr>
              <w:rFonts w:cs="Arial"/>
              <w:color w:val="7F7F7F"/>
              <w:sz w:val="22"/>
              <w:szCs w:val="22"/>
            </w:rPr>
            <w:t>24</w:t>
          </w:r>
        </w:p>
      </w:tc>
    </w:tr>
  </w:tbl>
  <w:p w14:paraId="5EB08BD1" w14:textId="77777777" w:rsidR="002D34F6" w:rsidRDefault="002D34F6" w:rsidP="001C47F3">
    <w:pPr>
      <w:tabs>
        <w:tab w:val="center" w:pos="4513"/>
        <w:tab w:val="right" w:pos="9026"/>
      </w:tabs>
      <w:ind w:left="-42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3B77"/>
    <w:multiLevelType w:val="hybridMultilevel"/>
    <w:tmpl w:val="B00E8700"/>
    <w:lvl w:ilvl="0" w:tplc="7F88FC70">
      <w:start w:val="1"/>
      <w:numFmt w:val="decimal"/>
      <w:lvlText w:val="%1."/>
      <w:lvlJc w:val="left"/>
      <w:pPr>
        <w:ind w:left="1495" w:hanging="360"/>
      </w:pPr>
      <w:rPr>
        <w:b/>
        <w:color w:val="auto"/>
      </w:r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abstractNum w:abstractNumId="1" w15:restartNumberingAfterBreak="0">
    <w:nsid w:val="039B0417"/>
    <w:multiLevelType w:val="hybridMultilevel"/>
    <w:tmpl w:val="AF84F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410727"/>
    <w:multiLevelType w:val="hybridMultilevel"/>
    <w:tmpl w:val="08BA16F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CA4D3A"/>
    <w:multiLevelType w:val="hybridMultilevel"/>
    <w:tmpl w:val="BB3690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8010E4"/>
    <w:multiLevelType w:val="hybridMultilevel"/>
    <w:tmpl w:val="E0001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DF5895"/>
    <w:multiLevelType w:val="hybridMultilevel"/>
    <w:tmpl w:val="3838324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161B1F"/>
    <w:multiLevelType w:val="hybridMultilevel"/>
    <w:tmpl w:val="38AEB51A"/>
    <w:lvl w:ilvl="0" w:tplc="08090001">
      <w:start w:val="1"/>
      <w:numFmt w:val="bullet"/>
      <w:lvlText w:val=""/>
      <w:lvlJc w:val="left"/>
      <w:pPr>
        <w:ind w:left="881" w:hanging="360"/>
      </w:pPr>
      <w:rPr>
        <w:rFonts w:ascii="Symbol" w:hAnsi="Symbol" w:hint="default"/>
      </w:rPr>
    </w:lvl>
    <w:lvl w:ilvl="1" w:tplc="08090003" w:tentative="1">
      <w:start w:val="1"/>
      <w:numFmt w:val="bullet"/>
      <w:lvlText w:val="o"/>
      <w:lvlJc w:val="left"/>
      <w:pPr>
        <w:ind w:left="1601" w:hanging="360"/>
      </w:pPr>
      <w:rPr>
        <w:rFonts w:ascii="Courier New" w:hAnsi="Courier New" w:cs="Courier New" w:hint="default"/>
      </w:rPr>
    </w:lvl>
    <w:lvl w:ilvl="2" w:tplc="08090005" w:tentative="1">
      <w:start w:val="1"/>
      <w:numFmt w:val="bullet"/>
      <w:lvlText w:val=""/>
      <w:lvlJc w:val="left"/>
      <w:pPr>
        <w:ind w:left="2321" w:hanging="360"/>
      </w:pPr>
      <w:rPr>
        <w:rFonts w:ascii="Wingdings" w:hAnsi="Wingdings" w:hint="default"/>
      </w:rPr>
    </w:lvl>
    <w:lvl w:ilvl="3" w:tplc="08090001" w:tentative="1">
      <w:start w:val="1"/>
      <w:numFmt w:val="bullet"/>
      <w:lvlText w:val=""/>
      <w:lvlJc w:val="left"/>
      <w:pPr>
        <w:ind w:left="3041" w:hanging="360"/>
      </w:pPr>
      <w:rPr>
        <w:rFonts w:ascii="Symbol" w:hAnsi="Symbol" w:hint="default"/>
      </w:rPr>
    </w:lvl>
    <w:lvl w:ilvl="4" w:tplc="08090003" w:tentative="1">
      <w:start w:val="1"/>
      <w:numFmt w:val="bullet"/>
      <w:lvlText w:val="o"/>
      <w:lvlJc w:val="left"/>
      <w:pPr>
        <w:ind w:left="3761" w:hanging="360"/>
      </w:pPr>
      <w:rPr>
        <w:rFonts w:ascii="Courier New" w:hAnsi="Courier New" w:cs="Courier New" w:hint="default"/>
      </w:rPr>
    </w:lvl>
    <w:lvl w:ilvl="5" w:tplc="08090005" w:tentative="1">
      <w:start w:val="1"/>
      <w:numFmt w:val="bullet"/>
      <w:lvlText w:val=""/>
      <w:lvlJc w:val="left"/>
      <w:pPr>
        <w:ind w:left="4481" w:hanging="360"/>
      </w:pPr>
      <w:rPr>
        <w:rFonts w:ascii="Wingdings" w:hAnsi="Wingdings" w:hint="default"/>
      </w:rPr>
    </w:lvl>
    <w:lvl w:ilvl="6" w:tplc="08090001" w:tentative="1">
      <w:start w:val="1"/>
      <w:numFmt w:val="bullet"/>
      <w:lvlText w:val=""/>
      <w:lvlJc w:val="left"/>
      <w:pPr>
        <w:ind w:left="5201" w:hanging="360"/>
      </w:pPr>
      <w:rPr>
        <w:rFonts w:ascii="Symbol" w:hAnsi="Symbol" w:hint="default"/>
      </w:rPr>
    </w:lvl>
    <w:lvl w:ilvl="7" w:tplc="08090003" w:tentative="1">
      <w:start w:val="1"/>
      <w:numFmt w:val="bullet"/>
      <w:lvlText w:val="o"/>
      <w:lvlJc w:val="left"/>
      <w:pPr>
        <w:ind w:left="5921" w:hanging="360"/>
      </w:pPr>
      <w:rPr>
        <w:rFonts w:ascii="Courier New" w:hAnsi="Courier New" w:cs="Courier New" w:hint="default"/>
      </w:rPr>
    </w:lvl>
    <w:lvl w:ilvl="8" w:tplc="08090005" w:tentative="1">
      <w:start w:val="1"/>
      <w:numFmt w:val="bullet"/>
      <w:lvlText w:val=""/>
      <w:lvlJc w:val="left"/>
      <w:pPr>
        <w:ind w:left="6641" w:hanging="360"/>
      </w:pPr>
      <w:rPr>
        <w:rFonts w:ascii="Wingdings" w:hAnsi="Wingdings" w:hint="default"/>
      </w:rPr>
    </w:lvl>
  </w:abstractNum>
  <w:abstractNum w:abstractNumId="7" w15:restartNumberingAfterBreak="0">
    <w:nsid w:val="1A5264E7"/>
    <w:multiLevelType w:val="hybridMultilevel"/>
    <w:tmpl w:val="29643A94"/>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1C8410E"/>
    <w:multiLevelType w:val="hybridMultilevel"/>
    <w:tmpl w:val="EBAE0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5C2EE6"/>
    <w:multiLevelType w:val="hybridMultilevel"/>
    <w:tmpl w:val="BE5686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FE1E85"/>
    <w:multiLevelType w:val="hybridMultilevel"/>
    <w:tmpl w:val="3C200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F56BA"/>
    <w:multiLevelType w:val="hybridMultilevel"/>
    <w:tmpl w:val="4D7E42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AD51BB"/>
    <w:multiLevelType w:val="hybridMultilevel"/>
    <w:tmpl w:val="6DB67F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48414E"/>
    <w:multiLevelType w:val="hybridMultilevel"/>
    <w:tmpl w:val="432C7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4408A6"/>
    <w:multiLevelType w:val="hybridMultilevel"/>
    <w:tmpl w:val="2DAC7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CC1901"/>
    <w:multiLevelType w:val="hybridMultilevel"/>
    <w:tmpl w:val="D04ED8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4B8044E"/>
    <w:multiLevelType w:val="hybridMultilevel"/>
    <w:tmpl w:val="8A160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EF1173"/>
    <w:multiLevelType w:val="hybridMultilevel"/>
    <w:tmpl w:val="EDBE1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DE765F2"/>
    <w:multiLevelType w:val="hybridMultilevel"/>
    <w:tmpl w:val="A5A40F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F411C8"/>
    <w:multiLevelType w:val="hybridMultilevel"/>
    <w:tmpl w:val="D694A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5E20872"/>
    <w:multiLevelType w:val="hybridMultilevel"/>
    <w:tmpl w:val="5936D75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1" w15:restartNumberingAfterBreak="0">
    <w:nsid w:val="571A4276"/>
    <w:multiLevelType w:val="hybridMultilevel"/>
    <w:tmpl w:val="EF9A97CE"/>
    <w:lvl w:ilvl="0" w:tplc="C6BEF832">
      <w:start w:val="1"/>
      <w:numFmt w:val="bullet"/>
      <w:lvlText w:val=""/>
      <w:lvlJc w:val="left"/>
      <w:pPr>
        <w:ind w:left="-207" w:hanging="360"/>
      </w:pPr>
      <w:rPr>
        <w:rFonts w:ascii="Symbol" w:hAnsi="Symbol" w:hint="default"/>
        <w:color w:val="E40059" w:themeColor="accent2"/>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22" w15:restartNumberingAfterBreak="0">
    <w:nsid w:val="5B21427B"/>
    <w:multiLevelType w:val="hybridMultilevel"/>
    <w:tmpl w:val="47DC3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B246B5"/>
    <w:multiLevelType w:val="hybridMultilevel"/>
    <w:tmpl w:val="99749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E6355CF"/>
    <w:multiLevelType w:val="hybridMultilevel"/>
    <w:tmpl w:val="D42659A6"/>
    <w:lvl w:ilvl="0" w:tplc="55CCEBD4">
      <w:numFmt w:val="bullet"/>
      <w:lvlText w:val="•"/>
      <w:lvlJc w:val="left"/>
      <w:pPr>
        <w:ind w:left="-207" w:hanging="360"/>
      </w:pPr>
      <w:rPr>
        <w:rFonts w:ascii="Arial" w:eastAsia="Times New Roman" w:hAnsi="Arial" w:cs="Arial"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25" w15:restartNumberingAfterBreak="0">
    <w:nsid w:val="74750DE4"/>
    <w:multiLevelType w:val="hybridMultilevel"/>
    <w:tmpl w:val="B00E8700"/>
    <w:lvl w:ilvl="0" w:tplc="7F88FC70">
      <w:start w:val="1"/>
      <w:numFmt w:val="decimal"/>
      <w:lvlText w:val="%1."/>
      <w:lvlJc w:val="left"/>
      <w:pPr>
        <w:ind w:left="1495" w:hanging="360"/>
      </w:pPr>
      <w:rPr>
        <w:b/>
        <w:color w:val="auto"/>
      </w:r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num w:numId="1">
    <w:abstractNumId w:val="7"/>
  </w:num>
  <w:num w:numId="2">
    <w:abstractNumId w:val="3"/>
  </w:num>
  <w:num w:numId="3">
    <w:abstractNumId w:val="15"/>
  </w:num>
  <w:num w:numId="4">
    <w:abstractNumId w:val="9"/>
  </w:num>
  <w:num w:numId="5">
    <w:abstractNumId w:val="5"/>
  </w:num>
  <w:num w:numId="6">
    <w:abstractNumId w:val="12"/>
  </w:num>
  <w:num w:numId="7">
    <w:abstractNumId w:val="2"/>
  </w:num>
  <w:num w:numId="8">
    <w:abstractNumId w:val="8"/>
  </w:num>
  <w:num w:numId="9">
    <w:abstractNumId w:val="25"/>
  </w:num>
  <w:num w:numId="10">
    <w:abstractNumId w:val="13"/>
  </w:num>
  <w:num w:numId="11">
    <w:abstractNumId w:val="16"/>
  </w:num>
  <w:num w:numId="12">
    <w:abstractNumId w:val="10"/>
  </w:num>
  <w:num w:numId="13">
    <w:abstractNumId w:val="6"/>
  </w:num>
  <w:num w:numId="14">
    <w:abstractNumId w:val="18"/>
  </w:num>
  <w:num w:numId="15">
    <w:abstractNumId w:val="23"/>
  </w:num>
  <w:num w:numId="16">
    <w:abstractNumId w:val="0"/>
  </w:num>
  <w:num w:numId="17">
    <w:abstractNumId w:val="14"/>
  </w:num>
  <w:num w:numId="18">
    <w:abstractNumId w:val="4"/>
  </w:num>
  <w:num w:numId="19">
    <w:abstractNumId w:val="1"/>
  </w:num>
  <w:num w:numId="20">
    <w:abstractNumId w:val="19"/>
  </w:num>
  <w:num w:numId="21">
    <w:abstractNumId w:val="17"/>
  </w:num>
  <w:num w:numId="22">
    <w:abstractNumId w:val="11"/>
  </w:num>
  <w:num w:numId="23">
    <w:abstractNumId w:val="22"/>
  </w:num>
  <w:num w:numId="24">
    <w:abstractNumId w:val="20"/>
  </w:num>
  <w:num w:numId="25">
    <w:abstractNumId w:val="24"/>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61FA"/>
    <w:rsid w:val="00000BCC"/>
    <w:rsid w:val="000022B0"/>
    <w:rsid w:val="00012CEE"/>
    <w:rsid w:val="0001557A"/>
    <w:rsid w:val="00016BC0"/>
    <w:rsid w:val="00020D0D"/>
    <w:rsid w:val="00023F0F"/>
    <w:rsid w:val="00024E85"/>
    <w:rsid w:val="00026B8E"/>
    <w:rsid w:val="000305EB"/>
    <w:rsid w:val="00031EA4"/>
    <w:rsid w:val="000444FE"/>
    <w:rsid w:val="00045502"/>
    <w:rsid w:val="000511C5"/>
    <w:rsid w:val="00054722"/>
    <w:rsid w:val="0005747C"/>
    <w:rsid w:val="000600F3"/>
    <w:rsid w:val="00061055"/>
    <w:rsid w:val="00063E7C"/>
    <w:rsid w:val="000640E3"/>
    <w:rsid w:val="0006441B"/>
    <w:rsid w:val="0006661B"/>
    <w:rsid w:val="00073DE5"/>
    <w:rsid w:val="0008136D"/>
    <w:rsid w:val="0008465A"/>
    <w:rsid w:val="000914C4"/>
    <w:rsid w:val="000957D2"/>
    <w:rsid w:val="000958AC"/>
    <w:rsid w:val="000A1788"/>
    <w:rsid w:val="000A1C57"/>
    <w:rsid w:val="000A47D2"/>
    <w:rsid w:val="000A4E0A"/>
    <w:rsid w:val="000A5CFB"/>
    <w:rsid w:val="000B0FDA"/>
    <w:rsid w:val="000B772C"/>
    <w:rsid w:val="000C0DD0"/>
    <w:rsid w:val="000C197D"/>
    <w:rsid w:val="000C55D7"/>
    <w:rsid w:val="000D4FA1"/>
    <w:rsid w:val="000E22C6"/>
    <w:rsid w:val="000E5B58"/>
    <w:rsid w:val="000E6B63"/>
    <w:rsid w:val="000E7F86"/>
    <w:rsid w:val="000F08E2"/>
    <w:rsid w:val="00102342"/>
    <w:rsid w:val="001029DE"/>
    <w:rsid w:val="00103EE9"/>
    <w:rsid w:val="00105AAC"/>
    <w:rsid w:val="00113B6E"/>
    <w:rsid w:val="00115AE2"/>
    <w:rsid w:val="00136FAA"/>
    <w:rsid w:val="0014194E"/>
    <w:rsid w:val="00141B09"/>
    <w:rsid w:val="00145947"/>
    <w:rsid w:val="001464B2"/>
    <w:rsid w:val="00152A80"/>
    <w:rsid w:val="00157744"/>
    <w:rsid w:val="00160C6C"/>
    <w:rsid w:val="001624F3"/>
    <w:rsid w:val="00177F77"/>
    <w:rsid w:val="00182705"/>
    <w:rsid w:val="00184FE3"/>
    <w:rsid w:val="001A2F55"/>
    <w:rsid w:val="001A5A42"/>
    <w:rsid w:val="001B0C6A"/>
    <w:rsid w:val="001C374F"/>
    <w:rsid w:val="001C3A24"/>
    <w:rsid w:val="001C3EE4"/>
    <w:rsid w:val="001C47F3"/>
    <w:rsid w:val="001C5378"/>
    <w:rsid w:val="001F5F3B"/>
    <w:rsid w:val="001F6A79"/>
    <w:rsid w:val="00206920"/>
    <w:rsid w:val="0022468E"/>
    <w:rsid w:val="00226114"/>
    <w:rsid w:val="002321EB"/>
    <w:rsid w:val="00241B63"/>
    <w:rsid w:val="0024383A"/>
    <w:rsid w:val="00243F0A"/>
    <w:rsid w:val="00253FB9"/>
    <w:rsid w:val="00266FFA"/>
    <w:rsid w:val="00272E38"/>
    <w:rsid w:val="002801DA"/>
    <w:rsid w:val="00292A0B"/>
    <w:rsid w:val="0029601B"/>
    <w:rsid w:val="002A0146"/>
    <w:rsid w:val="002A4276"/>
    <w:rsid w:val="002A5019"/>
    <w:rsid w:val="002C422A"/>
    <w:rsid w:val="002D1806"/>
    <w:rsid w:val="002D2601"/>
    <w:rsid w:val="002D34F6"/>
    <w:rsid w:val="002D455B"/>
    <w:rsid w:val="002F33E4"/>
    <w:rsid w:val="002F4690"/>
    <w:rsid w:val="002F4FB0"/>
    <w:rsid w:val="003026D2"/>
    <w:rsid w:val="00312B9D"/>
    <w:rsid w:val="00317F67"/>
    <w:rsid w:val="0032005C"/>
    <w:rsid w:val="00320D9B"/>
    <w:rsid w:val="00340CA6"/>
    <w:rsid w:val="00341668"/>
    <w:rsid w:val="003464AE"/>
    <w:rsid w:val="00347B98"/>
    <w:rsid w:val="003524EB"/>
    <w:rsid w:val="00354DD2"/>
    <w:rsid w:val="003561E9"/>
    <w:rsid w:val="003646B0"/>
    <w:rsid w:val="00367640"/>
    <w:rsid w:val="003706C7"/>
    <w:rsid w:val="00370AA8"/>
    <w:rsid w:val="00375E3B"/>
    <w:rsid w:val="0037727D"/>
    <w:rsid w:val="00380325"/>
    <w:rsid w:val="003864BB"/>
    <w:rsid w:val="00386984"/>
    <w:rsid w:val="003908E0"/>
    <w:rsid w:val="003B2439"/>
    <w:rsid w:val="003B39C9"/>
    <w:rsid w:val="003B4543"/>
    <w:rsid w:val="003B7402"/>
    <w:rsid w:val="003C0CAB"/>
    <w:rsid w:val="003C1812"/>
    <w:rsid w:val="003D32BC"/>
    <w:rsid w:val="003E201B"/>
    <w:rsid w:val="003E6E46"/>
    <w:rsid w:val="003E707A"/>
    <w:rsid w:val="003E79E6"/>
    <w:rsid w:val="003F11E6"/>
    <w:rsid w:val="003F3A20"/>
    <w:rsid w:val="003F5C43"/>
    <w:rsid w:val="00401B10"/>
    <w:rsid w:val="004052B7"/>
    <w:rsid w:val="0040688F"/>
    <w:rsid w:val="004069BF"/>
    <w:rsid w:val="00407A04"/>
    <w:rsid w:val="00411848"/>
    <w:rsid w:val="004152A9"/>
    <w:rsid w:val="00415E3A"/>
    <w:rsid w:val="0043184E"/>
    <w:rsid w:val="004325E5"/>
    <w:rsid w:val="0043708E"/>
    <w:rsid w:val="00437E45"/>
    <w:rsid w:val="00450692"/>
    <w:rsid w:val="00465DA6"/>
    <w:rsid w:val="004733EF"/>
    <w:rsid w:val="00474A75"/>
    <w:rsid w:val="00490828"/>
    <w:rsid w:val="004A2130"/>
    <w:rsid w:val="004A2D4F"/>
    <w:rsid w:val="004A3177"/>
    <w:rsid w:val="004A6AAE"/>
    <w:rsid w:val="004B1700"/>
    <w:rsid w:val="004C0C03"/>
    <w:rsid w:val="004C2614"/>
    <w:rsid w:val="004C28FE"/>
    <w:rsid w:val="004C31E9"/>
    <w:rsid w:val="004C6D12"/>
    <w:rsid w:val="004D34E5"/>
    <w:rsid w:val="004E0DA2"/>
    <w:rsid w:val="004E0DC0"/>
    <w:rsid w:val="004E7C20"/>
    <w:rsid w:val="004F39DB"/>
    <w:rsid w:val="004F76E9"/>
    <w:rsid w:val="00502526"/>
    <w:rsid w:val="00505617"/>
    <w:rsid w:val="00505965"/>
    <w:rsid w:val="005130D5"/>
    <w:rsid w:val="005216C8"/>
    <w:rsid w:val="00521E94"/>
    <w:rsid w:val="00523300"/>
    <w:rsid w:val="0053300B"/>
    <w:rsid w:val="005355E2"/>
    <w:rsid w:val="00535751"/>
    <w:rsid w:val="0053792F"/>
    <w:rsid w:val="00540AEE"/>
    <w:rsid w:val="005465A6"/>
    <w:rsid w:val="0055325D"/>
    <w:rsid w:val="00556523"/>
    <w:rsid w:val="0056032D"/>
    <w:rsid w:val="005653F4"/>
    <w:rsid w:val="00566D5E"/>
    <w:rsid w:val="005713CB"/>
    <w:rsid w:val="00575929"/>
    <w:rsid w:val="00575CE2"/>
    <w:rsid w:val="0057760C"/>
    <w:rsid w:val="00584345"/>
    <w:rsid w:val="00585659"/>
    <w:rsid w:val="00596C3D"/>
    <w:rsid w:val="005977D7"/>
    <w:rsid w:val="005A2E6E"/>
    <w:rsid w:val="005A61FA"/>
    <w:rsid w:val="005B0CE4"/>
    <w:rsid w:val="005B0FD8"/>
    <w:rsid w:val="005B5A95"/>
    <w:rsid w:val="005C6EFE"/>
    <w:rsid w:val="005D32CD"/>
    <w:rsid w:val="005E13EA"/>
    <w:rsid w:val="005F0BF5"/>
    <w:rsid w:val="005F35FF"/>
    <w:rsid w:val="005F5831"/>
    <w:rsid w:val="005F637B"/>
    <w:rsid w:val="0060322E"/>
    <w:rsid w:val="00603A84"/>
    <w:rsid w:val="00616145"/>
    <w:rsid w:val="00620A67"/>
    <w:rsid w:val="006400F9"/>
    <w:rsid w:val="00641646"/>
    <w:rsid w:val="006438CB"/>
    <w:rsid w:val="00645B4D"/>
    <w:rsid w:val="00647734"/>
    <w:rsid w:val="00650737"/>
    <w:rsid w:val="00650C04"/>
    <w:rsid w:val="0065700D"/>
    <w:rsid w:val="00661BA3"/>
    <w:rsid w:val="006677A4"/>
    <w:rsid w:val="00677D1A"/>
    <w:rsid w:val="00681930"/>
    <w:rsid w:val="0068221A"/>
    <w:rsid w:val="006836CA"/>
    <w:rsid w:val="00684E28"/>
    <w:rsid w:val="00694924"/>
    <w:rsid w:val="006A22AF"/>
    <w:rsid w:val="006A5AC0"/>
    <w:rsid w:val="006A6DD9"/>
    <w:rsid w:val="006C2F85"/>
    <w:rsid w:val="006D04D5"/>
    <w:rsid w:val="006D3DA5"/>
    <w:rsid w:val="006D61F9"/>
    <w:rsid w:val="006F285E"/>
    <w:rsid w:val="006F420A"/>
    <w:rsid w:val="007034D9"/>
    <w:rsid w:val="0070383B"/>
    <w:rsid w:val="00703F36"/>
    <w:rsid w:val="00713FAF"/>
    <w:rsid w:val="007159E6"/>
    <w:rsid w:val="00717F9B"/>
    <w:rsid w:val="007203E9"/>
    <w:rsid w:val="007246BD"/>
    <w:rsid w:val="007260FD"/>
    <w:rsid w:val="00731D9B"/>
    <w:rsid w:val="00736F43"/>
    <w:rsid w:val="00747A24"/>
    <w:rsid w:val="007538A4"/>
    <w:rsid w:val="00755256"/>
    <w:rsid w:val="007635BB"/>
    <w:rsid w:val="00763D5F"/>
    <w:rsid w:val="0076520E"/>
    <w:rsid w:val="00770871"/>
    <w:rsid w:val="00787C86"/>
    <w:rsid w:val="007903F1"/>
    <w:rsid w:val="00794A5E"/>
    <w:rsid w:val="00796475"/>
    <w:rsid w:val="007971F8"/>
    <w:rsid w:val="007A4DBF"/>
    <w:rsid w:val="007B158C"/>
    <w:rsid w:val="007B2CDF"/>
    <w:rsid w:val="007B776E"/>
    <w:rsid w:val="007C609A"/>
    <w:rsid w:val="007C79F9"/>
    <w:rsid w:val="007D127B"/>
    <w:rsid w:val="007D3884"/>
    <w:rsid w:val="007D6372"/>
    <w:rsid w:val="007E2602"/>
    <w:rsid w:val="007E5EF5"/>
    <w:rsid w:val="007E6415"/>
    <w:rsid w:val="00802451"/>
    <w:rsid w:val="008032A3"/>
    <w:rsid w:val="00812146"/>
    <w:rsid w:val="008173DC"/>
    <w:rsid w:val="00817B50"/>
    <w:rsid w:val="0082698D"/>
    <w:rsid w:val="0083110A"/>
    <w:rsid w:val="008332B2"/>
    <w:rsid w:val="00864D60"/>
    <w:rsid w:val="00865C50"/>
    <w:rsid w:val="00875256"/>
    <w:rsid w:val="008860C0"/>
    <w:rsid w:val="00886164"/>
    <w:rsid w:val="008A13DF"/>
    <w:rsid w:val="008A201A"/>
    <w:rsid w:val="008B016D"/>
    <w:rsid w:val="008B2345"/>
    <w:rsid w:val="008B476D"/>
    <w:rsid w:val="008C0A88"/>
    <w:rsid w:val="008C2687"/>
    <w:rsid w:val="008D0961"/>
    <w:rsid w:val="008D2EE7"/>
    <w:rsid w:val="008D2F46"/>
    <w:rsid w:val="008D5D38"/>
    <w:rsid w:val="008E2058"/>
    <w:rsid w:val="008E70FE"/>
    <w:rsid w:val="008F1EE6"/>
    <w:rsid w:val="008F2DCC"/>
    <w:rsid w:val="008F5D42"/>
    <w:rsid w:val="00902701"/>
    <w:rsid w:val="0090396C"/>
    <w:rsid w:val="00905A21"/>
    <w:rsid w:val="00906225"/>
    <w:rsid w:val="0090771B"/>
    <w:rsid w:val="00914A63"/>
    <w:rsid w:val="009254AA"/>
    <w:rsid w:val="00925BEE"/>
    <w:rsid w:val="009326D9"/>
    <w:rsid w:val="00941A5A"/>
    <w:rsid w:val="009447C0"/>
    <w:rsid w:val="00945874"/>
    <w:rsid w:val="00945C88"/>
    <w:rsid w:val="0094754B"/>
    <w:rsid w:val="00947B64"/>
    <w:rsid w:val="009511C9"/>
    <w:rsid w:val="0095508E"/>
    <w:rsid w:val="00975E8D"/>
    <w:rsid w:val="0097646A"/>
    <w:rsid w:val="0098145D"/>
    <w:rsid w:val="00983AFC"/>
    <w:rsid w:val="009853FC"/>
    <w:rsid w:val="009873E1"/>
    <w:rsid w:val="009902CF"/>
    <w:rsid w:val="00991726"/>
    <w:rsid w:val="00993B44"/>
    <w:rsid w:val="009A62E3"/>
    <w:rsid w:val="009A6A82"/>
    <w:rsid w:val="009B6B40"/>
    <w:rsid w:val="009C2414"/>
    <w:rsid w:val="009C4631"/>
    <w:rsid w:val="009C5359"/>
    <w:rsid w:val="009D1C3B"/>
    <w:rsid w:val="009D7094"/>
    <w:rsid w:val="009E1266"/>
    <w:rsid w:val="009F2489"/>
    <w:rsid w:val="009F262B"/>
    <w:rsid w:val="00A01979"/>
    <w:rsid w:val="00A06096"/>
    <w:rsid w:val="00A116CE"/>
    <w:rsid w:val="00A22A3E"/>
    <w:rsid w:val="00A26051"/>
    <w:rsid w:val="00A30171"/>
    <w:rsid w:val="00A32876"/>
    <w:rsid w:val="00A3344E"/>
    <w:rsid w:val="00A34960"/>
    <w:rsid w:val="00A3728C"/>
    <w:rsid w:val="00A40D00"/>
    <w:rsid w:val="00A47A93"/>
    <w:rsid w:val="00A6002C"/>
    <w:rsid w:val="00A6025F"/>
    <w:rsid w:val="00A61178"/>
    <w:rsid w:val="00A73381"/>
    <w:rsid w:val="00A84CF0"/>
    <w:rsid w:val="00A856BF"/>
    <w:rsid w:val="00A91241"/>
    <w:rsid w:val="00A91893"/>
    <w:rsid w:val="00A92AE9"/>
    <w:rsid w:val="00AA3D15"/>
    <w:rsid w:val="00AA5236"/>
    <w:rsid w:val="00AB551E"/>
    <w:rsid w:val="00AB6891"/>
    <w:rsid w:val="00AB7562"/>
    <w:rsid w:val="00AC54CE"/>
    <w:rsid w:val="00AE02B4"/>
    <w:rsid w:val="00AE1F90"/>
    <w:rsid w:val="00AE4AD3"/>
    <w:rsid w:val="00AE7422"/>
    <w:rsid w:val="00AF507A"/>
    <w:rsid w:val="00AF5A1B"/>
    <w:rsid w:val="00B24611"/>
    <w:rsid w:val="00B304C3"/>
    <w:rsid w:val="00B3209A"/>
    <w:rsid w:val="00B34D37"/>
    <w:rsid w:val="00B35460"/>
    <w:rsid w:val="00B47853"/>
    <w:rsid w:val="00B47D16"/>
    <w:rsid w:val="00B47D56"/>
    <w:rsid w:val="00B51E3F"/>
    <w:rsid w:val="00B523B8"/>
    <w:rsid w:val="00B53D3E"/>
    <w:rsid w:val="00B54C35"/>
    <w:rsid w:val="00B70535"/>
    <w:rsid w:val="00B738CF"/>
    <w:rsid w:val="00B775B6"/>
    <w:rsid w:val="00B83DA7"/>
    <w:rsid w:val="00B86358"/>
    <w:rsid w:val="00B9542B"/>
    <w:rsid w:val="00BA04A5"/>
    <w:rsid w:val="00BA2CC4"/>
    <w:rsid w:val="00BA36E7"/>
    <w:rsid w:val="00BA7273"/>
    <w:rsid w:val="00BB3CF7"/>
    <w:rsid w:val="00BB6634"/>
    <w:rsid w:val="00BC0111"/>
    <w:rsid w:val="00BC2BBA"/>
    <w:rsid w:val="00BC7992"/>
    <w:rsid w:val="00BD066D"/>
    <w:rsid w:val="00BD234F"/>
    <w:rsid w:val="00BD249D"/>
    <w:rsid w:val="00BD6B8F"/>
    <w:rsid w:val="00BE22E4"/>
    <w:rsid w:val="00BE5A36"/>
    <w:rsid w:val="00BF1139"/>
    <w:rsid w:val="00BF258A"/>
    <w:rsid w:val="00BF4581"/>
    <w:rsid w:val="00BF5DEA"/>
    <w:rsid w:val="00BF683F"/>
    <w:rsid w:val="00C028CF"/>
    <w:rsid w:val="00C03F8E"/>
    <w:rsid w:val="00C21DD2"/>
    <w:rsid w:val="00C22D5E"/>
    <w:rsid w:val="00C23A48"/>
    <w:rsid w:val="00C4032E"/>
    <w:rsid w:val="00C45F0A"/>
    <w:rsid w:val="00C47084"/>
    <w:rsid w:val="00C52735"/>
    <w:rsid w:val="00C61F7B"/>
    <w:rsid w:val="00C635D7"/>
    <w:rsid w:val="00C66559"/>
    <w:rsid w:val="00C70882"/>
    <w:rsid w:val="00C746F5"/>
    <w:rsid w:val="00C81048"/>
    <w:rsid w:val="00C87EB5"/>
    <w:rsid w:val="00C94324"/>
    <w:rsid w:val="00C964C8"/>
    <w:rsid w:val="00C9699E"/>
    <w:rsid w:val="00C96E58"/>
    <w:rsid w:val="00CA37F1"/>
    <w:rsid w:val="00CB0E26"/>
    <w:rsid w:val="00CB4034"/>
    <w:rsid w:val="00CB45C7"/>
    <w:rsid w:val="00CB62D0"/>
    <w:rsid w:val="00CB62D1"/>
    <w:rsid w:val="00CC1105"/>
    <w:rsid w:val="00CC318D"/>
    <w:rsid w:val="00CC3714"/>
    <w:rsid w:val="00CC4255"/>
    <w:rsid w:val="00CD121F"/>
    <w:rsid w:val="00CE152A"/>
    <w:rsid w:val="00CE7436"/>
    <w:rsid w:val="00CF0BF3"/>
    <w:rsid w:val="00CF4C01"/>
    <w:rsid w:val="00CF668E"/>
    <w:rsid w:val="00D0275B"/>
    <w:rsid w:val="00D10936"/>
    <w:rsid w:val="00D14817"/>
    <w:rsid w:val="00D40CA5"/>
    <w:rsid w:val="00D70546"/>
    <w:rsid w:val="00D71DFB"/>
    <w:rsid w:val="00D83D3E"/>
    <w:rsid w:val="00D90A86"/>
    <w:rsid w:val="00D96782"/>
    <w:rsid w:val="00DA202D"/>
    <w:rsid w:val="00DA7E7D"/>
    <w:rsid w:val="00DB5578"/>
    <w:rsid w:val="00DB6D5F"/>
    <w:rsid w:val="00DC1CCF"/>
    <w:rsid w:val="00DC4A27"/>
    <w:rsid w:val="00DC4C0C"/>
    <w:rsid w:val="00DC50A9"/>
    <w:rsid w:val="00DD1D95"/>
    <w:rsid w:val="00DD69C8"/>
    <w:rsid w:val="00DE0C13"/>
    <w:rsid w:val="00DE2AC7"/>
    <w:rsid w:val="00DE7532"/>
    <w:rsid w:val="00DF5A21"/>
    <w:rsid w:val="00DF666E"/>
    <w:rsid w:val="00DF6703"/>
    <w:rsid w:val="00E05999"/>
    <w:rsid w:val="00E05FD9"/>
    <w:rsid w:val="00E0638C"/>
    <w:rsid w:val="00E220AB"/>
    <w:rsid w:val="00E22CB4"/>
    <w:rsid w:val="00E40B56"/>
    <w:rsid w:val="00E539E4"/>
    <w:rsid w:val="00E65174"/>
    <w:rsid w:val="00E8203D"/>
    <w:rsid w:val="00E82E7C"/>
    <w:rsid w:val="00E832F4"/>
    <w:rsid w:val="00E83594"/>
    <w:rsid w:val="00E86526"/>
    <w:rsid w:val="00EA29B0"/>
    <w:rsid w:val="00EB0417"/>
    <w:rsid w:val="00EB1F94"/>
    <w:rsid w:val="00EB341C"/>
    <w:rsid w:val="00EB7053"/>
    <w:rsid w:val="00EB7087"/>
    <w:rsid w:val="00EB7D85"/>
    <w:rsid w:val="00EC5D2A"/>
    <w:rsid w:val="00ED1B1F"/>
    <w:rsid w:val="00ED27CF"/>
    <w:rsid w:val="00ED45DF"/>
    <w:rsid w:val="00ED4644"/>
    <w:rsid w:val="00ED75D2"/>
    <w:rsid w:val="00EE4F00"/>
    <w:rsid w:val="00EE5C3F"/>
    <w:rsid w:val="00EE7587"/>
    <w:rsid w:val="00EF53CA"/>
    <w:rsid w:val="00EF6C5C"/>
    <w:rsid w:val="00F12E19"/>
    <w:rsid w:val="00F15236"/>
    <w:rsid w:val="00F20864"/>
    <w:rsid w:val="00F2596A"/>
    <w:rsid w:val="00F37C11"/>
    <w:rsid w:val="00F40A8D"/>
    <w:rsid w:val="00F4407A"/>
    <w:rsid w:val="00F4751A"/>
    <w:rsid w:val="00F476BA"/>
    <w:rsid w:val="00F51EAD"/>
    <w:rsid w:val="00F55583"/>
    <w:rsid w:val="00F60708"/>
    <w:rsid w:val="00F63141"/>
    <w:rsid w:val="00F6600B"/>
    <w:rsid w:val="00F730B6"/>
    <w:rsid w:val="00F7328F"/>
    <w:rsid w:val="00F758C6"/>
    <w:rsid w:val="00F979AC"/>
    <w:rsid w:val="00FA6C0B"/>
    <w:rsid w:val="00FC2724"/>
    <w:rsid w:val="00FD2713"/>
    <w:rsid w:val="00FD6D4A"/>
    <w:rsid w:val="00FE0F06"/>
    <w:rsid w:val="00FE15D0"/>
    <w:rsid w:val="00FE1E12"/>
    <w:rsid w:val="00FF2A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18CDFA1"/>
  <w15:docId w15:val="{8E33C7D1-F845-4F79-A415-581BD2D54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5DEA"/>
    <w:rPr>
      <w:rFonts w:ascii="Arial" w:eastAsia="Times New Roman" w:hAnsi="Arial"/>
      <w:color w:val="000000"/>
      <w:sz w:val="24"/>
    </w:rPr>
  </w:style>
  <w:style w:type="paragraph" w:styleId="Heading1">
    <w:name w:val="heading 1"/>
    <w:basedOn w:val="Normal"/>
    <w:next w:val="Normal"/>
    <w:link w:val="Heading1Char"/>
    <w:qFormat/>
    <w:rsid w:val="004C6D12"/>
    <w:pPr>
      <w:keepNext/>
      <w:jc w:val="center"/>
      <w:outlineLvl w:val="0"/>
    </w:pPr>
    <w:rPr>
      <w:rFonts w:ascii="Times New Roman" w:hAnsi="Times New Roman"/>
      <w:b/>
      <w:color w:val="auto"/>
      <w:sz w:val="18"/>
    </w:rPr>
  </w:style>
  <w:style w:type="paragraph" w:styleId="Heading2">
    <w:name w:val="heading 2"/>
    <w:basedOn w:val="Normal"/>
    <w:next w:val="Normal"/>
    <w:link w:val="Heading2Char"/>
    <w:uiPriority w:val="9"/>
    <w:unhideWhenUsed/>
    <w:qFormat/>
    <w:rsid w:val="001C5378"/>
    <w:pPr>
      <w:keepNext/>
      <w:keepLines/>
      <w:spacing w:before="200"/>
      <w:outlineLvl w:val="1"/>
    </w:pPr>
    <w:rPr>
      <w:rFonts w:asciiTheme="majorHAnsi" w:eastAsiaTheme="majorEastAsia" w:hAnsiTheme="majorHAnsi" w:cstheme="majorBidi"/>
      <w:b/>
      <w:bCs/>
      <w:color w:val="FF388C" w:themeColor="accent1"/>
      <w:sz w:val="26"/>
      <w:szCs w:val="26"/>
    </w:rPr>
  </w:style>
  <w:style w:type="paragraph" w:styleId="Heading3">
    <w:name w:val="heading 3"/>
    <w:basedOn w:val="Normal"/>
    <w:next w:val="Normal"/>
    <w:link w:val="Heading3Char"/>
    <w:uiPriority w:val="9"/>
    <w:unhideWhenUsed/>
    <w:qFormat/>
    <w:rsid w:val="001C5378"/>
    <w:pPr>
      <w:keepNext/>
      <w:keepLines/>
      <w:spacing w:before="200"/>
      <w:outlineLvl w:val="2"/>
    </w:pPr>
    <w:rPr>
      <w:rFonts w:asciiTheme="majorHAnsi" w:eastAsiaTheme="majorEastAsia" w:hAnsiTheme="majorHAnsi" w:cstheme="majorBidi"/>
      <w:b/>
      <w:bCs/>
      <w:color w:val="FF388C" w:themeColor="accent1"/>
    </w:rPr>
  </w:style>
  <w:style w:type="paragraph" w:styleId="Heading4">
    <w:name w:val="heading 4"/>
    <w:basedOn w:val="Normal"/>
    <w:next w:val="Normal"/>
    <w:link w:val="Heading4Char"/>
    <w:uiPriority w:val="9"/>
    <w:unhideWhenUsed/>
    <w:qFormat/>
    <w:rsid w:val="001C5378"/>
    <w:pPr>
      <w:keepNext/>
      <w:keepLines/>
      <w:spacing w:before="200"/>
      <w:outlineLvl w:val="3"/>
    </w:pPr>
    <w:rPr>
      <w:rFonts w:asciiTheme="majorHAnsi" w:eastAsiaTheme="majorEastAsia" w:hAnsiTheme="majorHAnsi" w:cstheme="majorBidi"/>
      <w:b/>
      <w:bCs/>
      <w:i/>
      <w:iCs/>
      <w:color w:val="FF388C"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C6D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C6D12"/>
    <w:rPr>
      <w:rFonts w:ascii="Tahoma" w:hAnsi="Tahoma" w:cs="Tahoma"/>
      <w:sz w:val="16"/>
      <w:szCs w:val="16"/>
    </w:rPr>
  </w:style>
  <w:style w:type="character" w:customStyle="1" w:styleId="BalloonTextChar">
    <w:name w:val="Balloon Text Char"/>
    <w:link w:val="BalloonText"/>
    <w:uiPriority w:val="99"/>
    <w:semiHidden/>
    <w:rsid w:val="004C6D12"/>
    <w:rPr>
      <w:rFonts w:ascii="Tahoma" w:eastAsia="Times New Roman" w:hAnsi="Tahoma" w:cs="Tahoma"/>
      <w:color w:val="000000"/>
      <w:sz w:val="16"/>
      <w:szCs w:val="16"/>
      <w:lang w:eastAsia="en-GB"/>
    </w:rPr>
  </w:style>
  <w:style w:type="character" w:customStyle="1" w:styleId="Heading1Char">
    <w:name w:val="Heading 1 Char"/>
    <w:link w:val="Heading1"/>
    <w:rsid w:val="004C6D12"/>
    <w:rPr>
      <w:rFonts w:ascii="Times New Roman" w:eastAsia="Times New Roman" w:hAnsi="Times New Roman" w:cs="Times New Roman"/>
      <w:b/>
      <w:sz w:val="18"/>
      <w:szCs w:val="20"/>
      <w:lang w:eastAsia="en-GB"/>
    </w:rPr>
  </w:style>
  <w:style w:type="paragraph" w:styleId="ListParagraph">
    <w:name w:val="List Paragraph"/>
    <w:basedOn w:val="Normal"/>
    <w:uiPriority w:val="34"/>
    <w:qFormat/>
    <w:rsid w:val="00CF0BF3"/>
    <w:pPr>
      <w:ind w:left="720"/>
      <w:contextualSpacing/>
    </w:pPr>
  </w:style>
  <w:style w:type="paragraph" w:styleId="Header">
    <w:name w:val="header"/>
    <w:basedOn w:val="Normal"/>
    <w:link w:val="HeaderChar"/>
    <w:uiPriority w:val="99"/>
    <w:unhideWhenUsed/>
    <w:rsid w:val="00370AA8"/>
    <w:pPr>
      <w:tabs>
        <w:tab w:val="center" w:pos="4513"/>
        <w:tab w:val="right" w:pos="9026"/>
      </w:tabs>
    </w:pPr>
  </w:style>
  <w:style w:type="character" w:customStyle="1" w:styleId="HeaderChar">
    <w:name w:val="Header Char"/>
    <w:link w:val="Header"/>
    <w:uiPriority w:val="99"/>
    <w:rsid w:val="00370AA8"/>
    <w:rPr>
      <w:rFonts w:ascii="Arial" w:eastAsia="Times New Roman" w:hAnsi="Arial" w:cs="Times New Roman"/>
      <w:color w:val="000000"/>
      <w:sz w:val="24"/>
      <w:szCs w:val="20"/>
      <w:lang w:eastAsia="en-GB"/>
    </w:rPr>
  </w:style>
  <w:style w:type="paragraph" w:styleId="Footer">
    <w:name w:val="footer"/>
    <w:basedOn w:val="Normal"/>
    <w:link w:val="FooterChar"/>
    <w:uiPriority w:val="99"/>
    <w:unhideWhenUsed/>
    <w:rsid w:val="00370AA8"/>
    <w:pPr>
      <w:tabs>
        <w:tab w:val="center" w:pos="4513"/>
        <w:tab w:val="right" w:pos="9026"/>
      </w:tabs>
    </w:pPr>
  </w:style>
  <w:style w:type="character" w:customStyle="1" w:styleId="FooterChar">
    <w:name w:val="Footer Char"/>
    <w:link w:val="Footer"/>
    <w:uiPriority w:val="99"/>
    <w:rsid w:val="00370AA8"/>
    <w:rPr>
      <w:rFonts w:ascii="Arial" w:eastAsia="Times New Roman" w:hAnsi="Arial" w:cs="Times New Roman"/>
      <w:color w:val="000000"/>
      <w:sz w:val="24"/>
      <w:szCs w:val="20"/>
      <w:lang w:eastAsia="en-GB"/>
    </w:rPr>
  </w:style>
  <w:style w:type="table" w:customStyle="1" w:styleId="TableGrid1">
    <w:name w:val="Table Grid1"/>
    <w:basedOn w:val="TableNormal"/>
    <w:next w:val="TableGrid"/>
    <w:uiPriority w:val="59"/>
    <w:rsid w:val="00465D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Title"/>
    <w:link w:val="Style1Char"/>
    <w:qFormat/>
    <w:rsid w:val="00596C3D"/>
    <w:pPr>
      <w:framePr w:hSpace="187" w:wrap="around" w:vAnchor="page" w:hAnchor="margin" w:xAlign="center" w:y="4942"/>
      <w:pBdr>
        <w:bottom w:val="none" w:sz="0" w:space="0" w:color="auto"/>
      </w:pBdr>
      <w:jc w:val="center"/>
    </w:pPr>
    <w:rPr>
      <w:color w:val="666666"/>
      <w:sz w:val="44"/>
      <w:szCs w:val="56"/>
      <w:lang w:val="en-US" w:eastAsia="en-US"/>
      <w14:ligatures w14:val="standardContextual"/>
      <w14:cntxtAlts/>
    </w:rPr>
  </w:style>
  <w:style w:type="character" w:customStyle="1" w:styleId="Style1Char">
    <w:name w:val="Style1 Char"/>
    <w:basedOn w:val="TitleChar"/>
    <w:link w:val="Style1"/>
    <w:rsid w:val="00596C3D"/>
    <w:rPr>
      <w:rFonts w:asciiTheme="majorHAnsi" w:eastAsiaTheme="majorEastAsia" w:hAnsiTheme="majorHAnsi" w:cstheme="majorBidi"/>
      <w:color w:val="666666"/>
      <w:spacing w:val="5"/>
      <w:kern w:val="28"/>
      <w:sz w:val="44"/>
      <w:szCs w:val="56"/>
      <w:lang w:val="en-US" w:eastAsia="en-US"/>
      <w14:ligatures w14:val="standardContextual"/>
      <w14:cntxtAlts/>
    </w:rPr>
  </w:style>
  <w:style w:type="paragraph" w:styleId="Title">
    <w:name w:val="Title"/>
    <w:basedOn w:val="Normal"/>
    <w:next w:val="Normal"/>
    <w:link w:val="TitleChar"/>
    <w:uiPriority w:val="10"/>
    <w:qFormat/>
    <w:rsid w:val="00596C3D"/>
    <w:pPr>
      <w:pBdr>
        <w:bottom w:val="single" w:sz="8" w:space="4" w:color="FF388C" w:themeColor="accent1"/>
      </w:pBdr>
      <w:spacing w:after="300"/>
      <w:contextualSpacing/>
    </w:pPr>
    <w:rPr>
      <w:rFonts w:asciiTheme="majorHAnsi" w:eastAsiaTheme="majorEastAsia" w:hAnsiTheme="majorHAnsi" w:cstheme="majorBidi"/>
      <w:color w:val="4C4C4C" w:themeColor="text2" w:themeShade="BF"/>
      <w:spacing w:val="5"/>
      <w:kern w:val="28"/>
      <w:sz w:val="52"/>
      <w:szCs w:val="52"/>
    </w:rPr>
  </w:style>
  <w:style w:type="character" w:customStyle="1" w:styleId="TitleChar">
    <w:name w:val="Title Char"/>
    <w:basedOn w:val="DefaultParagraphFont"/>
    <w:link w:val="Title"/>
    <w:uiPriority w:val="10"/>
    <w:rsid w:val="00596C3D"/>
    <w:rPr>
      <w:rFonts w:asciiTheme="majorHAnsi" w:eastAsiaTheme="majorEastAsia" w:hAnsiTheme="majorHAnsi" w:cstheme="majorBidi"/>
      <w:color w:val="4C4C4C" w:themeColor="text2" w:themeShade="BF"/>
      <w:spacing w:val="5"/>
      <w:kern w:val="28"/>
      <w:sz w:val="52"/>
      <w:szCs w:val="52"/>
    </w:rPr>
  </w:style>
  <w:style w:type="paragraph" w:styleId="Subtitle">
    <w:name w:val="Subtitle"/>
    <w:basedOn w:val="Normal"/>
    <w:next w:val="Normal"/>
    <w:link w:val="SubtitleChar"/>
    <w:uiPriority w:val="11"/>
    <w:qFormat/>
    <w:rsid w:val="00596C3D"/>
    <w:pPr>
      <w:numPr>
        <w:ilvl w:val="1"/>
      </w:numPr>
      <w:spacing w:after="200" w:line="276" w:lineRule="auto"/>
    </w:pPr>
    <w:rPr>
      <w:rFonts w:asciiTheme="minorHAnsi" w:eastAsiaTheme="majorEastAsia" w:hAnsiTheme="minorHAnsi" w:cstheme="majorBidi"/>
      <w:b/>
      <w:iCs/>
      <w:color w:val="9C007F" w:themeColor="accent3"/>
      <w:spacing w:val="15"/>
      <w:sz w:val="28"/>
      <w:szCs w:val="24"/>
      <w:lang w:val="en-US" w:eastAsia="en-US"/>
    </w:rPr>
  </w:style>
  <w:style w:type="character" w:customStyle="1" w:styleId="SubtitleChar">
    <w:name w:val="Subtitle Char"/>
    <w:basedOn w:val="DefaultParagraphFont"/>
    <w:link w:val="Subtitle"/>
    <w:uiPriority w:val="11"/>
    <w:rsid w:val="00596C3D"/>
    <w:rPr>
      <w:rFonts w:asciiTheme="minorHAnsi" w:eastAsiaTheme="majorEastAsia" w:hAnsiTheme="minorHAnsi" w:cstheme="majorBidi"/>
      <w:b/>
      <w:iCs/>
      <w:color w:val="9C007F" w:themeColor="accent3"/>
      <w:spacing w:val="15"/>
      <w:sz w:val="28"/>
      <w:szCs w:val="24"/>
      <w:lang w:val="en-US" w:eastAsia="en-US"/>
    </w:rPr>
  </w:style>
  <w:style w:type="character" w:styleId="BookTitle">
    <w:name w:val="Book Title"/>
    <w:basedOn w:val="DefaultParagraphFont"/>
    <w:uiPriority w:val="33"/>
    <w:qFormat/>
    <w:rsid w:val="00596C3D"/>
    <w:rPr>
      <w:b/>
      <w:bCs/>
      <w:caps w:val="0"/>
      <w:smallCaps/>
      <w:spacing w:val="10"/>
    </w:rPr>
  </w:style>
  <w:style w:type="character" w:styleId="Hyperlink">
    <w:name w:val="Hyperlink"/>
    <w:basedOn w:val="DefaultParagraphFont"/>
    <w:uiPriority w:val="99"/>
    <w:unhideWhenUsed/>
    <w:rsid w:val="00C22D5E"/>
    <w:rPr>
      <w:color w:val="17BBFD" w:themeColor="hyperlink"/>
      <w:u w:val="single"/>
    </w:rPr>
  </w:style>
  <w:style w:type="character" w:customStyle="1" w:styleId="Heading2Char">
    <w:name w:val="Heading 2 Char"/>
    <w:basedOn w:val="DefaultParagraphFont"/>
    <w:link w:val="Heading2"/>
    <w:uiPriority w:val="9"/>
    <w:rsid w:val="001C5378"/>
    <w:rPr>
      <w:rFonts w:asciiTheme="majorHAnsi" w:eastAsiaTheme="majorEastAsia" w:hAnsiTheme="majorHAnsi" w:cstheme="majorBidi"/>
      <w:b/>
      <w:bCs/>
      <w:color w:val="FF388C" w:themeColor="accent1"/>
      <w:sz w:val="26"/>
      <w:szCs w:val="26"/>
    </w:rPr>
  </w:style>
  <w:style w:type="character" w:customStyle="1" w:styleId="Heading3Char">
    <w:name w:val="Heading 3 Char"/>
    <w:basedOn w:val="DefaultParagraphFont"/>
    <w:link w:val="Heading3"/>
    <w:uiPriority w:val="9"/>
    <w:rsid w:val="001C5378"/>
    <w:rPr>
      <w:rFonts w:asciiTheme="majorHAnsi" w:eastAsiaTheme="majorEastAsia" w:hAnsiTheme="majorHAnsi" w:cstheme="majorBidi"/>
      <w:b/>
      <w:bCs/>
      <w:color w:val="FF388C" w:themeColor="accent1"/>
      <w:sz w:val="24"/>
    </w:rPr>
  </w:style>
  <w:style w:type="character" w:customStyle="1" w:styleId="Heading4Char">
    <w:name w:val="Heading 4 Char"/>
    <w:basedOn w:val="DefaultParagraphFont"/>
    <w:link w:val="Heading4"/>
    <w:uiPriority w:val="9"/>
    <w:rsid w:val="001C5378"/>
    <w:rPr>
      <w:rFonts w:asciiTheme="majorHAnsi" w:eastAsiaTheme="majorEastAsia" w:hAnsiTheme="majorHAnsi" w:cstheme="majorBidi"/>
      <w:b/>
      <w:bCs/>
      <w:i/>
      <w:iCs/>
      <w:color w:val="FF388C" w:themeColor="accent1"/>
      <w:sz w:val="24"/>
    </w:rPr>
  </w:style>
  <w:style w:type="table" w:styleId="LightShading-Accent1">
    <w:name w:val="Light Shading Accent 1"/>
    <w:basedOn w:val="TableNormal"/>
    <w:uiPriority w:val="60"/>
    <w:rsid w:val="00556523"/>
    <w:rPr>
      <w:rFonts w:asciiTheme="minorHAnsi" w:eastAsiaTheme="minorHAnsi" w:hAnsiTheme="minorHAnsi" w:cstheme="minorBidi"/>
      <w:color w:val="E80061" w:themeColor="accent1" w:themeShade="BF"/>
      <w:sz w:val="22"/>
      <w:szCs w:val="22"/>
      <w:lang w:eastAsia="en-US"/>
    </w:rPr>
    <w:tblPr>
      <w:tblStyleRowBandSize w:val="1"/>
      <w:tblStyleColBandSize w:val="1"/>
      <w:tblBorders>
        <w:top w:val="single" w:sz="8" w:space="0" w:color="FF388C" w:themeColor="accent1"/>
        <w:bottom w:val="single" w:sz="8" w:space="0" w:color="FF388C" w:themeColor="accent1"/>
      </w:tblBorders>
    </w:tblPr>
    <w:tblStylePr w:type="fir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la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E2" w:themeFill="accent1" w:themeFillTint="3F"/>
      </w:tcPr>
    </w:tblStylePr>
    <w:tblStylePr w:type="band1Horz">
      <w:tblPr/>
      <w:tcPr>
        <w:tcBorders>
          <w:left w:val="nil"/>
          <w:right w:val="nil"/>
          <w:insideH w:val="nil"/>
          <w:insideV w:val="nil"/>
        </w:tcBorders>
        <w:shd w:val="clear" w:color="auto" w:fill="FFCDE2" w:themeFill="accent1" w:themeFillTint="3F"/>
      </w:tcPr>
    </w:tblStylePr>
  </w:style>
  <w:style w:type="character" w:styleId="Strong">
    <w:name w:val="Strong"/>
    <w:basedOn w:val="DefaultParagraphFont"/>
    <w:uiPriority w:val="22"/>
    <w:qFormat/>
    <w:rsid w:val="00FD2713"/>
    <w:rPr>
      <w:b/>
      <w:bCs/>
    </w:rPr>
  </w:style>
  <w:style w:type="table" w:customStyle="1" w:styleId="LightShading-Accent11">
    <w:name w:val="Light Shading - Accent 11"/>
    <w:basedOn w:val="TableNormal"/>
    <w:next w:val="LightShading-Accent1"/>
    <w:uiPriority w:val="60"/>
    <w:rsid w:val="004325E5"/>
    <w:rPr>
      <w:rFonts w:asciiTheme="minorHAnsi" w:eastAsiaTheme="minorHAnsi" w:hAnsiTheme="minorHAnsi" w:cstheme="minorBidi"/>
      <w:color w:val="E80061" w:themeColor="accent1" w:themeShade="BF"/>
      <w:sz w:val="22"/>
      <w:szCs w:val="22"/>
      <w:lang w:eastAsia="en-US"/>
    </w:rPr>
    <w:tblPr>
      <w:tblStyleRowBandSize w:val="1"/>
      <w:tblStyleColBandSize w:val="1"/>
      <w:tblBorders>
        <w:top w:val="single" w:sz="8" w:space="0" w:color="FF388C" w:themeColor="accent1"/>
        <w:bottom w:val="single" w:sz="8" w:space="0" w:color="FF388C" w:themeColor="accent1"/>
      </w:tblBorders>
    </w:tblPr>
    <w:tblStylePr w:type="fir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la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E2" w:themeFill="accent1" w:themeFillTint="3F"/>
      </w:tcPr>
    </w:tblStylePr>
    <w:tblStylePr w:type="band1Horz">
      <w:tblPr/>
      <w:tcPr>
        <w:tcBorders>
          <w:left w:val="nil"/>
          <w:right w:val="nil"/>
          <w:insideH w:val="nil"/>
          <w:insideV w:val="nil"/>
        </w:tcBorders>
        <w:shd w:val="clear" w:color="auto" w:fill="FFCDE2" w:themeFill="accent1" w:themeFillTint="3F"/>
      </w:tcPr>
    </w:tblStylePr>
  </w:style>
  <w:style w:type="table" w:customStyle="1" w:styleId="LightShading-Accent111">
    <w:name w:val="Light Shading - Accent 111"/>
    <w:basedOn w:val="TableNormal"/>
    <w:next w:val="LightShading-Accent1"/>
    <w:uiPriority w:val="60"/>
    <w:rsid w:val="007260FD"/>
    <w:rPr>
      <w:rFonts w:asciiTheme="minorHAnsi" w:eastAsiaTheme="minorHAnsi" w:hAnsiTheme="minorHAnsi" w:cstheme="minorBidi"/>
      <w:color w:val="E80061" w:themeColor="accent1" w:themeShade="BF"/>
      <w:sz w:val="22"/>
      <w:szCs w:val="22"/>
      <w:lang w:eastAsia="en-US"/>
    </w:rPr>
    <w:tblPr>
      <w:tblStyleRowBandSize w:val="1"/>
      <w:tblStyleColBandSize w:val="1"/>
      <w:tblBorders>
        <w:top w:val="single" w:sz="8" w:space="0" w:color="FF388C" w:themeColor="accent1"/>
        <w:bottom w:val="single" w:sz="8" w:space="0" w:color="FF388C" w:themeColor="accent1"/>
      </w:tblBorders>
    </w:tblPr>
    <w:tblStylePr w:type="fir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la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E2" w:themeFill="accent1" w:themeFillTint="3F"/>
      </w:tcPr>
    </w:tblStylePr>
    <w:tblStylePr w:type="band1Horz">
      <w:tblPr/>
      <w:tcPr>
        <w:tcBorders>
          <w:left w:val="nil"/>
          <w:right w:val="nil"/>
          <w:insideH w:val="nil"/>
          <w:insideV w:val="nil"/>
        </w:tcBorders>
        <w:shd w:val="clear" w:color="auto" w:fill="FFCDE2" w:themeFill="accent1" w:themeFillTint="3F"/>
      </w:tcPr>
    </w:tblStylePr>
  </w:style>
  <w:style w:type="table" w:customStyle="1" w:styleId="LightShading-Accent12">
    <w:name w:val="Light Shading - Accent 12"/>
    <w:basedOn w:val="TableNormal"/>
    <w:next w:val="LightShading-Accent1"/>
    <w:uiPriority w:val="60"/>
    <w:rsid w:val="006438CB"/>
    <w:rPr>
      <w:rFonts w:asciiTheme="minorHAnsi" w:eastAsiaTheme="minorHAnsi" w:hAnsiTheme="minorHAnsi" w:cstheme="minorBidi"/>
      <w:color w:val="E80061" w:themeColor="accent1" w:themeShade="BF"/>
      <w:sz w:val="22"/>
      <w:szCs w:val="22"/>
      <w:lang w:eastAsia="en-US"/>
    </w:rPr>
    <w:tblPr>
      <w:tblStyleRowBandSize w:val="1"/>
      <w:tblStyleColBandSize w:val="1"/>
      <w:tblBorders>
        <w:top w:val="single" w:sz="8" w:space="0" w:color="FF388C" w:themeColor="accent1"/>
        <w:bottom w:val="single" w:sz="8" w:space="0" w:color="FF388C" w:themeColor="accent1"/>
      </w:tblBorders>
    </w:tblPr>
    <w:tblStylePr w:type="fir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la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E2" w:themeFill="accent1" w:themeFillTint="3F"/>
      </w:tcPr>
    </w:tblStylePr>
    <w:tblStylePr w:type="band1Horz">
      <w:tblPr/>
      <w:tcPr>
        <w:tcBorders>
          <w:left w:val="nil"/>
          <w:right w:val="nil"/>
          <w:insideH w:val="nil"/>
          <w:insideV w:val="nil"/>
        </w:tcBorders>
        <w:shd w:val="clear" w:color="auto" w:fill="FFCDE2" w:themeFill="accent1" w:themeFillTint="3F"/>
      </w:tcPr>
    </w:tblStylePr>
  </w:style>
  <w:style w:type="table" w:customStyle="1" w:styleId="TableGrid2">
    <w:name w:val="Table Grid2"/>
    <w:basedOn w:val="TableNormal"/>
    <w:next w:val="TableGrid"/>
    <w:uiPriority w:val="59"/>
    <w:rsid w:val="00A47A9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21">
    <w:name w:val="Light Shading - Accent 121"/>
    <w:basedOn w:val="TableNormal"/>
    <w:next w:val="LightShading-Accent1"/>
    <w:uiPriority w:val="60"/>
    <w:rsid w:val="00902701"/>
    <w:rPr>
      <w:rFonts w:asciiTheme="minorHAnsi" w:eastAsiaTheme="minorHAnsi" w:hAnsiTheme="minorHAnsi" w:cstheme="minorBidi"/>
      <w:color w:val="E80061" w:themeColor="accent1" w:themeShade="BF"/>
      <w:sz w:val="22"/>
      <w:szCs w:val="22"/>
      <w:lang w:eastAsia="en-US"/>
    </w:rPr>
    <w:tblPr>
      <w:tblStyleRowBandSize w:val="1"/>
      <w:tblStyleColBandSize w:val="1"/>
      <w:tblBorders>
        <w:top w:val="single" w:sz="8" w:space="0" w:color="FF388C" w:themeColor="accent1"/>
        <w:bottom w:val="single" w:sz="8" w:space="0" w:color="FF388C" w:themeColor="accent1"/>
      </w:tblBorders>
    </w:tblPr>
    <w:tblStylePr w:type="fir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lastRow">
      <w:pPr>
        <w:spacing w:before="0" w:after="0" w:line="240" w:lineRule="auto"/>
      </w:pPr>
      <w:rPr>
        <w:b/>
        <w:bCs/>
      </w:rPr>
      <w:tblPr/>
      <w:tcPr>
        <w:tcBorders>
          <w:top w:val="single" w:sz="8" w:space="0" w:color="FF388C" w:themeColor="accent1"/>
          <w:left w:val="nil"/>
          <w:bottom w:val="single" w:sz="8" w:space="0" w:color="FF388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DE2" w:themeFill="accent1" w:themeFillTint="3F"/>
      </w:tcPr>
    </w:tblStylePr>
    <w:tblStylePr w:type="band1Horz">
      <w:tblPr/>
      <w:tcPr>
        <w:tcBorders>
          <w:left w:val="nil"/>
          <w:right w:val="nil"/>
          <w:insideH w:val="nil"/>
          <w:insideV w:val="nil"/>
        </w:tcBorders>
        <w:shd w:val="clear" w:color="auto" w:fill="FFCDE2" w:themeFill="accent1" w:themeFillTint="3F"/>
      </w:tcPr>
    </w:tblStylePr>
  </w:style>
  <w:style w:type="table" w:customStyle="1" w:styleId="TableGrid3">
    <w:name w:val="Table Grid3"/>
    <w:basedOn w:val="TableNormal"/>
    <w:next w:val="TableGrid"/>
    <w:uiPriority w:val="59"/>
    <w:rsid w:val="0070383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0383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2611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3344E"/>
    <w:rPr>
      <w:sz w:val="16"/>
      <w:szCs w:val="16"/>
    </w:rPr>
  </w:style>
  <w:style w:type="paragraph" w:styleId="CommentText">
    <w:name w:val="annotation text"/>
    <w:basedOn w:val="Normal"/>
    <w:link w:val="CommentTextChar"/>
    <w:uiPriority w:val="99"/>
    <w:semiHidden/>
    <w:unhideWhenUsed/>
    <w:rsid w:val="00A3344E"/>
    <w:rPr>
      <w:sz w:val="20"/>
    </w:rPr>
  </w:style>
  <w:style w:type="character" w:customStyle="1" w:styleId="CommentTextChar">
    <w:name w:val="Comment Text Char"/>
    <w:basedOn w:val="DefaultParagraphFont"/>
    <w:link w:val="CommentText"/>
    <w:uiPriority w:val="99"/>
    <w:semiHidden/>
    <w:rsid w:val="00A3344E"/>
    <w:rPr>
      <w:rFonts w:ascii="Arial" w:eastAsia="Times New Roman" w:hAnsi="Arial"/>
      <w:color w:val="000000"/>
    </w:rPr>
  </w:style>
  <w:style w:type="paragraph" w:styleId="CommentSubject">
    <w:name w:val="annotation subject"/>
    <w:basedOn w:val="CommentText"/>
    <w:next w:val="CommentText"/>
    <w:link w:val="CommentSubjectChar"/>
    <w:uiPriority w:val="99"/>
    <w:semiHidden/>
    <w:unhideWhenUsed/>
    <w:rsid w:val="00A3344E"/>
    <w:rPr>
      <w:b/>
      <w:bCs/>
    </w:rPr>
  </w:style>
  <w:style w:type="character" w:customStyle="1" w:styleId="CommentSubjectChar">
    <w:name w:val="Comment Subject Char"/>
    <w:basedOn w:val="CommentTextChar"/>
    <w:link w:val="CommentSubject"/>
    <w:uiPriority w:val="99"/>
    <w:semiHidden/>
    <w:rsid w:val="00A3344E"/>
    <w:rPr>
      <w:rFonts w:ascii="Arial" w:eastAsia="Times New Roman" w:hAnsi="Arial"/>
      <w:b/>
      <w:bCs/>
      <w:color w:val="000000"/>
    </w:rPr>
  </w:style>
  <w:style w:type="paragraph" w:styleId="Revision">
    <w:name w:val="Revision"/>
    <w:hidden/>
    <w:uiPriority w:val="99"/>
    <w:semiHidden/>
    <w:rsid w:val="00BA36E7"/>
    <w:rPr>
      <w:rFonts w:ascii="Arial" w:eastAsia="Times New Roman" w:hAnsi="Arial"/>
      <w:color w:val="000000"/>
      <w:sz w:val="24"/>
    </w:rPr>
  </w:style>
  <w:style w:type="table" w:customStyle="1" w:styleId="TableGrid6">
    <w:name w:val="Table Grid6"/>
    <w:basedOn w:val="TableNormal"/>
    <w:next w:val="TableGrid"/>
    <w:uiPriority w:val="59"/>
    <w:rsid w:val="006D61F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00BC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483440">
      <w:bodyDiv w:val="1"/>
      <w:marLeft w:val="0"/>
      <w:marRight w:val="0"/>
      <w:marTop w:val="0"/>
      <w:marBottom w:val="0"/>
      <w:divBdr>
        <w:top w:val="none" w:sz="0" w:space="0" w:color="auto"/>
        <w:left w:val="none" w:sz="0" w:space="0" w:color="auto"/>
        <w:bottom w:val="none" w:sz="0" w:space="0" w:color="auto"/>
        <w:right w:val="none" w:sz="0" w:space="0" w:color="auto"/>
      </w:divBdr>
    </w:div>
    <w:div w:id="1200507870">
      <w:bodyDiv w:val="1"/>
      <w:marLeft w:val="0"/>
      <w:marRight w:val="0"/>
      <w:marTop w:val="0"/>
      <w:marBottom w:val="0"/>
      <w:divBdr>
        <w:top w:val="none" w:sz="0" w:space="0" w:color="auto"/>
        <w:left w:val="none" w:sz="0" w:space="0" w:color="auto"/>
        <w:bottom w:val="none" w:sz="0" w:space="0" w:color="auto"/>
        <w:right w:val="none" w:sz="0" w:space="0" w:color="auto"/>
      </w:divBdr>
    </w:div>
    <w:div w:id="1997489604">
      <w:bodyDiv w:val="1"/>
      <w:marLeft w:val="0"/>
      <w:marRight w:val="0"/>
      <w:marTop w:val="0"/>
      <w:marBottom w:val="0"/>
      <w:divBdr>
        <w:top w:val="none" w:sz="0" w:space="0" w:color="auto"/>
        <w:left w:val="none" w:sz="0" w:space="0" w:color="auto"/>
        <w:bottom w:val="none" w:sz="0" w:space="0" w:color="auto"/>
        <w:right w:val="none" w:sz="0" w:space="0" w:color="auto"/>
      </w:divBdr>
    </w:div>
    <w:div w:id="2112890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1.xml"/><Relationship Id="rId26" Type="http://schemas.openxmlformats.org/officeDocument/2006/relationships/image" Target="media/image12.png"/><Relationship Id="rId39" Type="http://schemas.openxmlformats.org/officeDocument/2006/relationships/diagramColors" Target="diagrams/colors1.xml"/><Relationship Id="rId21" Type="http://schemas.openxmlformats.org/officeDocument/2006/relationships/image" Target="media/image10.png"/><Relationship Id="rId34" Type="http://schemas.openxmlformats.org/officeDocument/2006/relationships/image" Target="media/image15.jpg"/><Relationship Id="rId42" Type="http://schemas.openxmlformats.org/officeDocument/2006/relationships/diagramLayout" Target="diagrams/layout2.xml"/><Relationship Id="rId47" Type="http://schemas.openxmlformats.org/officeDocument/2006/relationships/diagramLayout" Target="diagrams/layout3.xml"/><Relationship Id="rId50" Type="http://schemas.microsoft.com/office/2007/relationships/diagramDrawing" Target="diagrams/drawing3.xml"/><Relationship Id="rId55" Type="http://schemas.microsoft.com/office/2007/relationships/diagramDrawing" Target="diagrams/drawing4.xml"/><Relationship Id="rId63" Type="http://schemas.openxmlformats.org/officeDocument/2006/relationships/diagramQuickStyle" Target="diagrams/quickStyle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emf"/><Relationship Id="rId29" Type="http://schemas.openxmlformats.org/officeDocument/2006/relationships/image" Target="media/image13.jpg"/><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diagramLayout" Target="diagrams/layout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14.JPG"/><Relationship Id="rId37" Type="http://schemas.openxmlformats.org/officeDocument/2006/relationships/diagramLayout" Target="diagrams/layout1.xml"/><Relationship Id="rId40" Type="http://schemas.microsoft.com/office/2007/relationships/diagramDrawing" Target="diagrams/drawing1.xml"/><Relationship Id="rId45" Type="http://schemas.microsoft.com/office/2007/relationships/diagramDrawing" Target="diagrams/drawing2.xml"/><Relationship Id="rId53" Type="http://schemas.openxmlformats.org/officeDocument/2006/relationships/diagramQuickStyle" Target="diagrams/quickStyle4.xml"/><Relationship Id="rId58" Type="http://schemas.openxmlformats.org/officeDocument/2006/relationships/diagramQuickStyle" Target="diagrams/quickStyle5.xm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footer" Target="footer2.xml"/><Relationship Id="rId36" Type="http://schemas.openxmlformats.org/officeDocument/2006/relationships/diagramData" Target="diagrams/data1.xml"/><Relationship Id="rId49" Type="http://schemas.openxmlformats.org/officeDocument/2006/relationships/diagramColors" Target="diagrams/colors3.xml"/><Relationship Id="rId57" Type="http://schemas.openxmlformats.org/officeDocument/2006/relationships/diagramLayout" Target="diagrams/layout5.xml"/><Relationship Id="rId61" Type="http://schemas.openxmlformats.org/officeDocument/2006/relationships/diagramData" Target="diagrams/data6.xml"/><Relationship Id="rId10" Type="http://schemas.openxmlformats.org/officeDocument/2006/relationships/image" Target="media/image3.svg"/><Relationship Id="rId19"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microsoft.com/office/2007/relationships/diagramDrawing" Target="diagrams/drawing5.xml"/><Relationship Id="rId65" Type="http://schemas.microsoft.com/office/2007/relationships/diagramDrawing" Target="diagrams/drawing6.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2.wdp"/><Relationship Id="rId22" Type="http://schemas.microsoft.com/office/2007/relationships/hdphoto" Target="media/hdphoto3.wdp"/><Relationship Id="rId27" Type="http://schemas.openxmlformats.org/officeDocument/2006/relationships/header" Target="header2.xml"/><Relationship Id="rId35" Type="http://schemas.openxmlformats.org/officeDocument/2006/relationships/image" Target="media/image15.jpeg"/><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diagramData" Target="diagrams/data5.xml"/><Relationship Id="rId64" Type="http://schemas.openxmlformats.org/officeDocument/2006/relationships/diagramColors" Target="diagrams/colors6.xml"/><Relationship Id="rId8" Type="http://schemas.openxmlformats.org/officeDocument/2006/relationships/image" Target="media/image1.jpeg"/><Relationship Id="rId51" Type="http://schemas.openxmlformats.org/officeDocument/2006/relationships/diagramData" Target="diagrams/data4.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svg"/><Relationship Id="rId25" Type="http://schemas.openxmlformats.org/officeDocument/2006/relationships/image" Target="media/image8.emf"/><Relationship Id="rId33" Type="http://schemas.openxmlformats.org/officeDocument/2006/relationships/image" Target="media/image13.jpeg"/><Relationship Id="rId38" Type="http://schemas.openxmlformats.org/officeDocument/2006/relationships/diagramQuickStyle" Target="diagrams/quickStyle1.xml"/><Relationship Id="rId46" Type="http://schemas.openxmlformats.org/officeDocument/2006/relationships/diagramData" Target="diagrams/data3.xml"/><Relationship Id="rId59" Type="http://schemas.openxmlformats.org/officeDocument/2006/relationships/diagramColors" Target="diagrams/colors5.xml"/><Relationship Id="rId6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G:\Counter%20Fraud\Information%20and%20documents\Stationery\Templates%20Current\Misc%20docs\Fraud%20and%20Corruption%20Strategy.dotx"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dgm:t>
        <a:bodyPr/>
        <a:lstStyle/>
        <a:p>
          <a:r>
            <a:rPr lang="en-US" sz="1000"/>
            <a:t>Achieve and maintain compliance with the thirteen components of Government Functional Standard GovS 013: Counter Fraud.</a:t>
          </a:r>
        </a:p>
      </dgm:t>
    </dgm:pt>
    <dgm:pt modelId="{CDE9FB16-B026-4299-BFEC-BE6B9530E414}" type="parTrans" cxnId="{DD550CA6-08E5-412A-89BB-5DF4481EB0C3}">
      <dgm:prSet/>
      <dgm:spPr/>
      <dgm:t>
        <a:bodyPr/>
        <a:lstStyle/>
        <a:p>
          <a:endParaRPr lang="en-US"/>
        </a:p>
      </dgm:t>
    </dgm:pt>
    <dgm:pt modelId="{8BE3DB21-E4A2-417F-BCDA-634A39693FF2}" type="sibTrans" cxnId="{DD550CA6-08E5-412A-89BB-5DF4481EB0C3}">
      <dgm:prSet/>
      <dgm:spPr/>
      <dgm:t>
        <a:bodyPr/>
        <a:lstStyle/>
        <a:p>
          <a:endParaRPr lang="en-US"/>
        </a:p>
      </dgm:t>
    </dgm:pt>
    <dgm:pt modelId="{8456E5EB-07CC-427C-B797-85FC249A94C7}">
      <dgm:prSet phldrT="[Text]" custT="1"/>
      <dgm:spPr/>
      <dgm:t>
        <a:bodyPr/>
        <a:lstStyle/>
        <a:p>
          <a:r>
            <a:rPr lang="en-US" sz="1000"/>
            <a:t>We will providie the LCFS with the necessary resource and support and use reccomendations from the LCFS and NHSCFA to guide our working practices.</a:t>
          </a:r>
        </a:p>
      </dgm:t>
    </dgm:pt>
    <dgm:pt modelId="{6DFBBE5E-DCCC-4190-BC7F-A1881AE860A4}" type="parTrans" cxnId="{1959B190-27CE-4A06-A3A0-D279B9911044}">
      <dgm:prSet/>
      <dgm:spPr/>
      <dgm:t>
        <a:bodyPr/>
        <a:lstStyle/>
        <a:p>
          <a:endParaRPr lang="en-US"/>
        </a:p>
      </dgm:t>
    </dgm:pt>
    <dgm:pt modelId="{1EDD1963-6846-47A4-9D10-3E182946EFAF}" type="sibTrans" cxnId="{1959B190-27CE-4A06-A3A0-D279B9911044}">
      <dgm:prSet/>
      <dgm:spPr/>
      <dgm:t>
        <a:bodyPr/>
        <a:lstStyle/>
        <a:p>
          <a:endParaRPr lang="en-US"/>
        </a:p>
      </dgm:t>
    </dgm:pt>
    <dgm:pt modelId="{35E6B1C0-667F-4D2C-A45F-3BEFC811D855}">
      <dgm:prSet phldrT="[Text]" custT="1"/>
      <dgm:spPr/>
      <dgm:t>
        <a:bodyPr/>
        <a:lstStyle/>
        <a:p>
          <a:r>
            <a:rPr lang="en-US" sz="1000"/>
            <a:t>Completing and submitting the NHSCFA self-assessment of compliance against the Standard and reporting progress to the CFO/DoF and Audit Committee, target 80% green year one, 85% green year 2, 90% green year three. </a:t>
          </a:r>
        </a:p>
      </dgm:t>
    </dgm:pt>
    <dgm:pt modelId="{D5189281-C053-4F69-A575-E988B9687BF6}" type="parTrans" cxnId="{BF4F9312-567C-412F-860A-07B225492F1F}">
      <dgm:prSet/>
      <dgm:spPr/>
      <dgm:t>
        <a:bodyPr/>
        <a:lstStyle/>
        <a:p>
          <a:endParaRPr lang="en-US"/>
        </a:p>
      </dgm:t>
    </dgm:pt>
    <dgm:pt modelId="{35ED0066-9AC9-438A-AA30-3F83BE552A9A}" type="sibTrans" cxnId="{BF4F9312-567C-412F-860A-07B225492F1F}">
      <dgm:prSet/>
      <dgm:spPr/>
      <dgm:t>
        <a:bodyPr/>
        <a:lstStyle/>
        <a:p>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Y="102790">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Y="102790">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Y="102790">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a:xfrm>
          <a:off x="323416" y="591502"/>
          <a:ext cx="2863215" cy="788670"/>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Raise and maintain levels of fraud awareness to ensure that instances of suspected fraud are prevented and reported.</a:t>
          </a:r>
        </a:p>
      </dgm:t>
    </dgm:pt>
    <dgm:pt modelId="{CDE9FB16-B026-4299-BFEC-BE6B9530E414}" type="parTrans" cxnId="{DD550CA6-08E5-412A-89BB-5DF4481EB0C3}">
      <dgm:prSet/>
      <dgm:spPr/>
      <dgm:t>
        <a:bodyPr/>
        <a:lstStyle/>
        <a:p>
          <a:endParaRPr lang="en-US"/>
        </a:p>
      </dgm:t>
    </dgm:pt>
    <dgm:pt modelId="{8BE3DB21-E4A2-417F-BCDA-634A39693FF2}" type="sibTrans" cxnId="{DD550CA6-08E5-412A-89BB-5DF4481EB0C3}">
      <dgm:prSet/>
      <dgm:spPr/>
      <dgm:t>
        <a:bodyPr/>
        <a:lstStyle/>
        <a:p>
          <a:endParaRPr lang="en-US"/>
        </a:p>
      </dgm:t>
    </dgm:pt>
    <dgm:pt modelId="{8456E5EB-07CC-427C-B797-85FC249A94C7}">
      <dgm:prSet phldrT="[Text]" custT="1"/>
      <dgm:spPr>
        <a:xfrm>
          <a:off x="3340417" y="591502"/>
          <a:ext cx="2863215" cy="788670"/>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We will provide our workforce with training and fraud awareness material, local and national fraud warnings, alerts and prevention notices .</a:t>
          </a:r>
        </a:p>
      </dgm:t>
    </dgm:pt>
    <dgm:pt modelId="{6DFBBE5E-DCCC-4190-BC7F-A1881AE860A4}" type="parTrans" cxnId="{1959B190-27CE-4A06-A3A0-D279B9911044}">
      <dgm:prSet/>
      <dgm:spPr/>
      <dgm:t>
        <a:bodyPr/>
        <a:lstStyle/>
        <a:p>
          <a:endParaRPr lang="en-US"/>
        </a:p>
      </dgm:t>
    </dgm:pt>
    <dgm:pt modelId="{1EDD1963-6846-47A4-9D10-3E182946EFAF}" type="sibTrans" cxnId="{1959B190-27CE-4A06-A3A0-D279B9911044}">
      <dgm:prSet/>
      <dgm:spPr/>
      <dgm:t>
        <a:bodyPr/>
        <a:lstStyle/>
        <a:p>
          <a:endParaRPr lang="en-US"/>
        </a:p>
      </dgm:t>
    </dgm:pt>
    <dgm:pt modelId="{35E6B1C0-667F-4D2C-A45F-3BEFC811D855}">
      <dgm:prSet phldrT="[Text]" custT="1"/>
      <dgm:spPr>
        <a:xfrm>
          <a:off x="6357418" y="591502"/>
          <a:ext cx="2863215" cy="788670"/>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A record of circulated material will be maintained. Details of all reported suspicions of fraud will be reported to the CFO and Audit and Risk Committee. </a:t>
          </a:r>
        </a:p>
      </dgm:t>
    </dgm:pt>
    <dgm:pt modelId="{D5189281-C053-4F69-A575-E988B9687BF6}" type="parTrans" cxnId="{BF4F9312-567C-412F-860A-07B225492F1F}">
      <dgm:prSet/>
      <dgm:spPr/>
      <dgm:t>
        <a:bodyPr/>
        <a:lstStyle/>
        <a:p>
          <a:endParaRPr lang="en-US"/>
        </a:p>
      </dgm:t>
    </dgm:pt>
    <dgm:pt modelId="{35ED0066-9AC9-438A-AA30-3F83BE552A9A}" type="sibTrans" cxnId="{BF4F9312-567C-412F-860A-07B225492F1F}">
      <dgm:prSet/>
      <dgm:spPr/>
      <dgm:t>
        <a:bodyPr/>
        <a:lstStyle/>
        <a:p>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dgm:spPr>
        <a:xfrm>
          <a:off x="715803" y="0"/>
          <a:ext cx="8112442" cy="1971675"/>
        </a:xfrm>
        <a:prstGeom prst="rightArrow">
          <a:avLst/>
        </a:prstGeom>
        <a:solidFill>
          <a:srgbClr val="68007F">
            <a:tint val="40000"/>
            <a:hueOff val="0"/>
            <a:satOff val="0"/>
            <a:lumOff val="0"/>
            <a:alphaOff val="0"/>
          </a:srgbClr>
        </a:solidFill>
        <a:ln>
          <a:noFill/>
        </a:ln>
        <a:effectLst/>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Y="102877">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Y="102877">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Y="102877">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a:xfrm>
          <a:off x="139222" y="669415"/>
          <a:ext cx="2807706" cy="935739"/>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Undertake Local Proactive Exercises, seeking to examine and interrogate systems, detect fraud and report on system weaknesses.</a:t>
          </a:r>
        </a:p>
      </dgm:t>
    </dgm:pt>
    <dgm:pt modelId="{CDE9FB16-B026-4299-BFEC-BE6B9530E414}" type="parTrans" cxnId="{DD550CA6-08E5-412A-89BB-5DF4481EB0C3}">
      <dgm:prSet/>
      <dgm:spPr/>
      <dgm:t>
        <a:bodyPr/>
        <a:lstStyle/>
        <a:p>
          <a:pPr algn="ctr"/>
          <a:endParaRPr lang="en-US"/>
        </a:p>
      </dgm:t>
    </dgm:pt>
    <dgm:pt modelId="{8BE3DB21-E4A2-417F-BCDA-634A39693FF2}" type="sibTrans" cxnId="{DD550CA6-08E5-412A-89BB-5DF4481EB0C3}">
      <dgm:prSet/>
      <dgm:spPr/>
      <dgm:t>
        <a:bodyPr/>
        <a:lstStyle/>
        <a:p>
          <a:pPr algn="ctr"/>
          <a:endParaRPr lang="en-US"/>
        </a:p>
      </dgm:t>
    </dgm:pt>
    <dgm:pt modelId="{8456E5EB-07CC-427C-B797-85FC249A94C7}">
      <dgm:prSet phldrT="[Text]" custT="1"/>
      <dgm:spPr>
        <a:xfrm>
          <a:off x="3420329" y="669415"/>
          <a:ext cx="2627341" cy="935739"/>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The LCFS will undertake a miniumum of two Local Proactive Exercises per year, examining areas of risk identified by the Risk Assessment, agreed by the CFO and detailed in the Work Plan.</a:t>
          </a:r>
        </a:p>
      </dgm:t>
    </dgm:pt>
    <dgm:pt modelId="{6DFBBE5E-DCCC-4190-BC7F-A1881AE860A4}" type="parTrans" cxnId="{1959B190-27CE-4A06-A3A0-D279B9911044}">
      <dgm:prSet/>
      <dgm:spPr/>
      <dgm:t>
        <a:bodyPr/>
        <a:lstStyle/>
        <a:p>
          <a:pPr algn="ctr"/>
          <a:endParaRPr lang="en-US"/>
        </a:p>
      </dgm:t>
    </dgm:pt>
    <dgm:pt modelId="{1EDD1963-6846-47A4-9D10-3E182946EFAF}" type="sibTrans" cxnId="{1959B190-27CE-4A06-A3A0-D279B9911044}">
      <dgm:prSet/>
      <dgm:spPr/>
      <dgm:t>
        <a:bodyPr/>
        <a:lstStyle/>
        <a:p>
          <a:pPr algn="ctr"/>
          <a:endParaRPr lang="en-US"/>
        </a:p>
      </dgm:t>
    </dgm:pt>
    <dgm:pt modelId="{35E6B1C0-667F-4D2C-A45F-3BEFC811D855}">
      <dgm:prSet phldrT="[Text]" custT="1"/>
      <dgm:spPr>
        <a:xfrm>
          <a:off x="6521070" y="669415"/>
          <a:ext cx="2807706" cy="935739"/>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The LCFS will produce a concluding report for each exercise detailing the outcomes which will be shared with the CFO/DoF, Risk Management Team, Internal Audit Manager and Audit Committee as appropriate.</a:t>
          </a:r>
        </a:p>
      </dgm:t>
    </dgm:pt>
    <dgm:pt modelId="{D5189281-C053-4F69-A575-E988B9687BF6}" type="parTrans" cxnId="{BF4F9312-567C-412F-860A-07B225492F1F}">
      <dgm:prSet/>
      <dgm:spPr/>
      <dgm:t>
        <a:bodyPr/>
        <a:lstStyle/>
        <a:p>
          <a:pPr algn="ctr"/>
          <a:endParaRPr lang="en-US"/>
        </a:p>
      </dgm:t>
    </dgm:pt>
    <dgm:pt modelId="{35ED0066-9AC9-438A-AA30-3F83BE552A9A}" type="sibTrans" cxnId="{BF4F9312-567C-412F-860A-07B225492F1F}">
      <dgm:prSet/>
      <dgm:spPr/>
      <dgm:t>
        <a:bodyPr/>
        <a:lstStyle/>
        <a:p>
          <a:pPr algn="ctr"/>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custScaleX="100218"/>
      <dgm:spPr>
        <a:xfrm>
          <a:off x="710099" y="0"/>
          <a:ext cx="8047800" cy="2274570"/>
        </a:xfrm>
        <a:prstGeom prst="rightArrow">
          <a:avLst/>
        </a:prstGeom>
        <a:solidFill>
          <a:srgbClr val="68007F">
            <a:tint val="40000"/>
            <a:hueOff val="0"/>
            <a:satOff val="0"/>
            <a:lumOff val="0"/>
            <a:alphaOff val="0"/>
          </a:srgbClr>
        </a:solidFill>
        <a:ln>
          <a:noFill/>
        </a:ln>
        <a:effectLst/>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X="103240" custScaleY="102848">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X="104012" custScaleY="102848">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X="106152" custScaleY="102848">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a:xfrm>
          <a:off x="0" y="549211"/>
          <a:ext cx="2843212" cy="732282"/>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Investigate all allegations of suspected fraud where there are legal grounds to do so and seek all appropriate sanctions.</a:t>
          </a:r>
        </a:p>
      </dgm:t>
    </dgm:pt>
    <dgm:pt modelId="{CDE9FB16-B026-4299-BFEC-BE6B9530E414}" type="parTrans" cxnId="{DD550CA6-08E5-412A-89BB-5DF4481EB0C3}">
      <dgm:prSet/>
      <dgm:spPr/>
      <dgm:t>
        <a:bodyPr/>
        <a:lstStyle/>
        <a:p>
          <a:pPr algn="ctr"/>
          <a:endParaRPr lang="en-US"/>
        </a:p>
      </dgm:t>
    </dgm:pt>
    <dgm:pt modelId="{8BE3DB21-E4A2-417F-BCDA-634A39693FF2}" type="sibTrans" cxnId="{DD550CA6-08E5-412A-89BB-5DF4481EB0C3}">
      <dgm:prSet/>
      <dgm:spPr/>
      <dgm:t>
        <a:bodyPr/>
        <a:lstStyle/>
        <a:p>
          <a:pPr algn="ctr"/>
          <a:endParaRPr lang="en-US"/>
        </a:p>
      </dgm:t>
    </dgm:pt>
    <dgm:pt modelId="{8456E5EB-07CC-427C-B797-85FC249A94C7}">
      <dgm:prSet phldrT="[Text]" custT="1"/>
      <dgm:spPr>
        <a:xfrm>
          <a:off x="3317081" y="549211"/>
          <a:ext cx="2843212" cy="732282"/>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We will ensure the Trust has a nominated LCFS with the resource and support to conduct investigations, ensuring our HR and Finance teams assist with internal investigation and recovery action when necessary. </a:t>
          </a:r>
        </a:p>
      </dgm:t>
    </dgm:pt>
    <dgm:pt modelId="{6DFBBE5E-DCCC-4190-BC7F-A1881AE860A4}" type="parTrans" cxnId="{1959B190-27CE-4A06-A3A0-D279B9911044}">
      <dgm:prSet/>
      <dgm:spPr/>
      <dgm:t>
        <a:bodyPr/>
        <a:lstStyle/>
        <a:p>
          <a:pPr algn="ctr"/>
          <a:endParaRPr lang="en-US"/>
        </a:p>
      </dgm:t>
    </dgm:pt>
    <dgm:pt modelId="{1EDD1963-6846-47A4-9D10-3E182946EFAF}" type="sibTrans" cxnId="{1959B190-27CE-4A06-A3A0-D279B9911044}">
      <dgm:prSet/>
      <dgm:spPr/>
      <dgm:t>
        <a:bodyPr/>
        <a:lstStyle/>
        <a:p>
          <a:pPr algn="ctr"/>
          <a:endParaRPr lang="en-US"/>
        </a:p>
      </dgm:t>
    </dgm:pt>
    <dgm:pt modelId="{35E6B1C0-667F-4D2C-A45F-3BEFC811D855}">
      <dgm:prSet phldrT="[Text]" custT="1"/>
      <dgm:spPr>
        <a:xfrm>
          <a:off x="6634162" y="549211"/>
          <a:ext cx="2843212" cy="732282"/>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Details of all investigations undertaken including sanctions achieved and financial amounts lost, saved and recovered will be reported to the CFO and Audit and Risk Committee.</a:t>
          </a:r>
        </a:p>
      </dgm:t>
    </dgm:pt>
    <dgm:pt modelId="{D5189281-C053-4F69-A575-E988B9687BF6}" type="parTrans" cxnId="{BF4F9312-567C-412F-860A-07B225492F1F}">
      <dgm:prSet/>
      <dgm:spPr/>
      <dgm:t>
        <a:bodyPr/>
        <a:lstStyle/>
        <a:p>
          <a:pPr algn="ctr"/>
          <a:endParaRPr lang="en-US"/>
        </a:p>
      </dgm:t>
    </dgm:pt>
    <dgm:pt modelId="{35ED0066-9AC9-438A-AA30-3F83BE552A9A}" type="sibTrans" cxnId="{BF4F9312-567C-412F-860A-07B225492F1F}">
      <dgm:prSet/>
      <dgm:spPr/>
      <dgm:t>
        <a:bodyPr/>
        <a:lstStyle/>
        <a:p>
          <a:pPr algn="ctr"/>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custScaleX="103834"/>
      <dgm:spPr>
        <a:xfrm>
          <a:off x="710803" y="0"/>
          <a:ext cx="8055768" cy="1830705"/>
        </a:xfrm>
        <a:prstGeom prst="rightArrow">
          <a:avLst/>
        </a:prstGeom>
        <a:solidFill>
          <a:srgbClr val="68007F">
            <a:tint val="40000"/>
            <a:hueOff val="0"/>
            <a:satOff val="0"/>
            <a:lumOff val="0"/>
            <a:alphaOff val="0"/>
          </a:srgbClr>
        </a:solidFill>
        <a:ln>
          <a:noFill/>
        </a:ln>
        <a:effectLst/>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X="100252" custScaleY="102848">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X="100252" custScaleY="102848">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X="100646" custScaleY="102848">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a:xfrm>
          <a:off x="0" y="591368"/>
          <a:ext cx="2806065" cy="827038"/>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Work in partnership with local NHS bodies to understand local and emreging fraud, bribery and corruption  risk which will include risks from NHS organisational reform and change. </a:t>
          </a:r>
        </a:p>
      </dgm:t>
    </dgm:pt>
    <dgm:pt modelId="{CDE9FB16-B026-4299-BFEC-BE6B9530E414}" type="parTrans" cxnId="{DD550CA6-08E5-412A-89BB-5DF4481EB0C3}">
      <dgm:prSet/>
      <dgm:spPr/>
      <dgm:t>
        <a:bodyPr/>
        <a:lstStyle/>
        <a:p>
          <a:endParaRPr lang="en-US"/>
        </a:p>
      </dgm:t>
    </dgm:pt>
    <dgm:pt modelId="{8BE3DB21-E4A2-417F-BCDA-634A39693FF2}" type="sibTrans" cxnId="{DD550CA6-08E5-412A-89BB-5DF4481EB0C3}">
      <dgm:prSet/>
      <dgm:spPr/>
      <dgm:t>
        <a:bodyPr/>
        <a:lstStyle/>
        <a:p>
          <a:endParaRPr lang="en-US"/>
        </a:p>
      </dgm:t>
    </dgm:pt>
    <dgm:pt modelId="{8456E5EB-07CC-427C-B797-85FC249A94C7}">
      <dgm:prSet phldrT="[Text]" custT="1"/>
      <dgm:spPr>
        <a:xfrm>
          <a:off x="3273742" y="591368"/>
          <a:ext cx="2806065" cy="827038"/>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We will engage  through the Fraud and Security Management Board and directly with the Hampshire and Isle of Wight ICS and NHS providers to put in place systems aimed at sharing intelligence and besy pratice to mitugate fraud, bribery and corruption risk. </a:t>
          </a:r>
        </a:p>
      </dgm:t>
    </dgm:pt>
    <dgm:pt modelId="{6DFBBE5E-DCCC-4190-BC7F-A1881AE860A4}" type="parTrans" cxnId="{1959B190-27CE-4A06-A3A0-D279B9911044}">
      <dgm:prSet/>
      <dgm:spPr/>
      <dgm:t>
        <a:bodyPr/>
        <a:lstStyle/>
        <a:p>
          <a:endParaRPr lang="en-US"/>
        </a:p>
      </dgm:t>
    </dgm:pt>
    <dgm:pt modelId="{1EDD1963-6846-47A4-9D10-3E182946EFAF}" type="sibTrans" cxnId="{1959B190-27CE-4A06-A3A0-D279B9911044}">
      <dgm:prSet/>
      <dgm:spPr/>
      <dgm:t>
        <a:bodyPr/>
        <a:lstStyle/>
        <a:p>
          <a:endParaRPr lang="en-US"/>
        </a:p>
      </dgm:t>
    </dgm:pt>
    <dgm:pt modelId="{35E6B1C0-667F-4D2C-A45F-3BEFC811D855}">
      <dgm:prSet phldrT="[Text]" custT="1"/>
      <dgm:spPr>
        <a:xfrm>
          <a:off x="6547485" y="591368"/>
          <a:ext cx="2806065" cy="827038"/>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We will require the Fraud and Security Management service to complete an annual Board Report which outlines the engagements, intelligence sharing, acheivments, findings and risks across the locaility and our NHS partners   </a:t>
          </a:r>
        </a:p>
      </dgm:t>
    </dgm:pt>
    <dgm:pt modelId="{D5189281-C053-4F69-A575-E988B9687BF6}" type="parTrans" cxnId="{BF4F9312-567C-412F-860A-07B225492F1F}">
      <dgm:prSet/>
      <dgm:spPr/>
      <dgm:t>
        <a:bodyPr/>
        <a:lstStyle/>
        <a:p>
          <a:endParaRPr lang="en-US"/>
        </a:p>
      </dgm:t>
    </dgm:pt>
    <dgm:pt modelId="{35ED0066-9AC9-438A-AA30-3F83BE552A9A}" type="sibTrans" cxnId="{BF4F9312-567C-412F-860A-07B225492F1F}">
      <dgm:prSet/>
      <dgm:spPr/>
      <dgm:t>
        <a:bodyPr/>
        <a:lstStyle/>
        <a:p>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custScaleX="102761"/>
      <dgm:spPr>
        <a:xfrm>
          <a:off x="701516" y="0"/>
          <a:ext cx="7950517" cy="2009775"/>
        </a:xfrm>
        <a:prstGeom prst="rightArrow">
          <a:avLst/>
        </a:prstGeom>
        <a:solidFill>
          <a:srgbClr val="68007F">
            <a:tint val="40000"/>
            <a:hueOff val="0"/>
            <a:satOff val="0"/>
            <a:lumOff val="0"/>
            <a:alphaOff val="0"/>
          </a:srgbClr>
        </a:solidFill>
        <a:ln>
          <a:noFill/>
        </a:ln>
        <a:effectLst/>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Y="102877">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Y="102877">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Y="102877">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A39ADA-EE56-4B45-BD04-787B8FD62248}" type="doc">
      <dgm:prSet loTypeId="urn:microsoft.com/office/officeart/2005/8/layout/hProcess9" loCatId="process" qsTypeId="urn:microsoft.com/office/officeart/2005/8/quickstyle/simple1" qsCatId="simple" csTypeId="urn:microsoft.com/office/officeart/2005/8/colors/colorful4" csCatId="colorful" phldr="1"/>
      <dgm:spPr/>
    </dgm:pt>
    <dgm:pt modelId="{E15D6195-2701-4153-B684-50F4EC992A07}">
      <dgm:prSet phldrT="[Text]" custT="1"/>
      <dgm:spPr>
        <a:xfrm>
          <a:off x="2174" y="669415"/>
          <a:ext cx="2773802" cy="935739"/>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Understand the fraud, bribery and corruption landscape and the impact specific to Trust. </a:t>
          </a:r>
        </a:p>
      </dgm:t>
    </dgm:pt>
    <dgm:pt modelId="{CDE9FB16-B026-4299-BFEC-BE6B9530E414}" type="parTrans" cxnId="{DD550CA6-08E5-412A-89BB-5DF4481EB0C3}">
      <dgm:prSet/>
      <dgm:spPr/>
      <dgm:t>
        <a:bodyPr/>
        <a:lstStyle/>
        <a:p>
          <a:pPr algn="ctr"/>
          <a:endParaRPr lang="en-US"/>
        </a:p>
      </dgm:t>
    </dgm:pt>
    <dgm:pt modelId="{8BE3DB21-E4A2-417F-BCDA-634A39693FF2}" type="sibTrans" cxnId="{DD550CA6-08E5-412A-89BB-5DF4481EB0C3}">
      <dgm:prSet/>
      <dgm:spPr/>
      <dgm:t>
        <a:bodyPr/>
        <a:lstStyle/>
        <a:p>
          <a:pPr algn="ctr"/>
          <a:endParaRPr lang="en-US"/>
        </a:p>
      </dgm:t>
    </dgm:pt>
    <dgm:pt modelId="{8456E5EB-07CC-427C-B797-85FC249A94C7}">
      <dgm:prSet phldrT="[Text]" custT="1"/>
      <dgm:spPr>
        <a:xfrm>
          <a:off x="3237115" y="669415"/>
          <a:ext cx="2773802" cy="935739"/>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000">
              <a:solidFill>
                <a:sysClr val="window" lastClr="FFFFFF"/>
              </a:solidFill>
              <a:latin typeface="Calibri"/>
              <a:ea typeface="+mn-ea"/>
              <a:cs typeface="+mn-cs"/>
            </a:rPr>
            <a:t>We will ensure that the LCFS maintains comprehensive records of all counter fraud activity including internal and external referrals, allegtaions, attempts,  NHSCFA bulletins/alerts, proactive assignments and all other revelent enagagements.</a:t>
          </a:r>
        </a:p>
      </dgm:t>
    </dgm:pt>
    <dgm:pt modelId="{6DFBBE5E-DCCC-4190-BC7F-A1881AE860A4}" type="parTrans" cxnId="{1959B190-27CE-4A06-A3A0-D279B9911044}">
      <dgm:prSet/>
      <dgm:spPr/>
      <dgm:t>
        <a:bodyPr/>
        <a:lstStyle/>
        <a:p>
          <a:pPr algn="ctr"/>
          <a:endParaRPr lang="en-US"/>
        </a:p>
      </dgm:t>
    </dgm:pt>
    <dgm:pt modelId="{1EDD1963-6846-47A4-9D10-3E182946EFAF}" type="sibTrans" cxnId="{1959B190-27CE-4A06-A3A0-D279B9911044}">
      <dgm:prSet/>
      <dgm:spPr/>
      <dgm:t>
        <a:bodyPr/>
        <a:lstStyle/>
        <a:p>
          <a:pPr algn="ctr"/>
          <a:endParaRPr lang="en-US"/>
        </a:p>
      </dgm:t>
    </dgm:pt>
    <dgm:pt modelId="{35E6B1C0-667F-4D2C-A45F-3BEFC811D855}">
      <dgm:prSet phldrT="[Text]" custT="1"/>
      <dgm:spPr>
        <a:xfrm>
          <a:off x="6472056" y="669415"/>
          <a:ext cx="2784703" cy="935739"/>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gm:spPr>
      <dgm:t>
        <a:bodyPr/>
        <a:lstStyle/>
        <a:p>
          <a:r>
            <a:rPr lang="en-US" sz="1000">
              <a:solidFill>
                <a:sysClr val="window" lastClr="FFFFFF"/>
              </a:solidFill>
              <a:latin typeface="Calibri"/>
              <a:ea typeface="+mn-ea"/>
              <a:cs typeface="+mn-cs"/>
            </a:rPr>
            <a:t>The LCFS will produce an annual risk assessment which will identify local and national risks; the risk will be measured  annually by comparing data with previous years and will drive the bespoke Fraud, bribery and corruption plan.  </a:t>
          </a:r>
        </a:p>
      </dgm:t>
    </dgm:pt>
    <dgm:pt modelId="{D5189281-C053-4F69-A575-E988B9687BF6}" type="parTrans" cxnId="{BF4F9312-567C-412F-860A-07B225492F1F}">
      <dgm:prSet/>
      <dgm:spPr/>
      <dgm:t>
        <a:bodyPr/>
        <a:lstStyle/>
        <a:p>
          <a:pPr algn="ctr"/>
          <a:endParaRPr lang="en-US"/>
        </a:p>
      </dgm:t>
    </dgm:pt>
    <dgm:pt modelId="{35ED0066-9AC9-438A-AA30-3F83BE552A9A}" type="sibTrans" cxnId="{BF4F9312-567C-412F-860A-07B225492F1F}">
      <dgm:prSet/>
      <dgm:spPr/>
      <dgm:t>
        <a:bodyPr/>
        <a:lstStyle/>
        <a:p>
          <a:pPr algn="ctr"/>
          <a:endParaRPr lang="en-US"/>
        </a:p>
      </dgm:t>
    </dgm:pt>
    <dgm:pt modelId="{3B075165-701C-4837-A8D3-5BB094A6935A}" type="pres">
      <dgm:prSet presAssocID="{3AA39ADA-EE56-4B45-BD04-787B8FD62248}" presName="CompostProcess" presStyleCnt="0">
        <dgm:presLayoutVars>
          <dgm:dir/>
          <dgm:resizeHandles val="exact"/>
        </dgm:presLayoutVars>
      </dgm:prSet>
      <dgm:spPr/>
    </dgm:pt>
    <dgm:pt modelId="{A536CDD8-E8F2-4793-84B9-F5A81E7CE0B8}" type="pres">
      <dgm:prSet presAssocID="{3AA39ADA-EE56-4B45-BD04-787B8FD62248}" presName="arrow" presStyleLbl="bgShp" presStyleIdx="0" presStyleCnt="1" custScaleX="100244"/>
      <dgm:spPr>
        <a:xfrm>
          <a:off x="543550" y="0"/>
          <a:ext cx="8171834" cy="2274570"/>
        </a:xfrm>
        <a:prstGeom prst="rightArrow">
          <a:avLst/>
        </a:prstGeom>
        <a:solidFill>
          <a:srgbClr val="68007F">
            <a:tint val="40000"/>
            <a:hueOff val="0"/>
            <a:satOff val="0"/>
            <a:lumOff val="0"/>
            <a:alphaOff val="0"/>
          </a:srgbClr>
        </a:solidFill>
        <a:ln>
          <a:noFill/>
        </a:ln>
        <a:effectLst/>
      </dgm:spPr>
    </dgm:pt>
    <dgm:pt modelId="{D80F2FCB-E592-4EE2-905D-5B7C0DBF05DD}" type="pres">
      <dgm:prSet presAssocID="{3AA39ADA-EE56-4B45-BD04-787B8FD62248}" presName="linearProcess" presStyleCnt="0"/>
      <dgm:spPr/>
    </dgm:pt>
    <dgm:pt modelId="{70C21D5B-9524-42B9-96D6-7A0809707CF9}" type="pres">
      <dgm:prSet presAssocID="{E15D6195-2701-4153-B684-50F4EC992A07}" presName="textNode" presStyleLbl="node1" presStyleIdx="0" presStyleCnt="3" custScaleX="100252" custScaleY="102848">
        <dgm:presLayoutVars>
          <dgm:bulletEnabled val="1"/>
        </dgm:presLayoutVars>
      </dgm:prSet>
      <dgm:spPr/>
    </dgm:pt>
    <dgm:pt modelId="{04DACCBF-DCAE-49E8-993A-DC1AD1FA5CDF}" type="pres">
      <dgm:prSet presAssocID="{8BE3DB21-E4A2-417F-BCDA-634A39693FF2}" presName="sibTrans" presStyleCnt="0"/>
      <dgm:spPr/>
    </dgm:pt>
    <dgm:pt modelId="{475AB442-E085-46CB-82C7-764ABC8BC88D}" type="pres">
      <dgm:prSet presAssocID="{8456E5EB-07CC-427C-B797-85FC249A94C7}" presName="textNode" presStyleLbl="node1" presStyleIdx="1" presStyleCnt="3" custScaleX="101179" custScaleY="115259">
        <dgm:presLayoutVars>
          <dgm:bulletEnabled val="1"/>
        </dgm:presLayoutVars>
      </dgm:prSet>
      <dgm:spPr/>
    </dgm:pt>
    <dgm:pt modelId="{1767487F-A3A4-4BFA-9AF6-BE4A75FFC782}" type="pres">
      <dgm:prSet presAssocID="{1EDD1963-6846-47A4-9D10-3E182946EFAF}" presName="sibTrans" presStyleCnt="0"/>
      <dgm:spPr/>
    </dgm:pt>
    <dgm:pt modelId="{072878C6-DA2D-4BEE-B70E-CCE618919C9B}" type="pres">
      <dgm:prSet presAssocID="{35E6B1C0-667F-4D2C-A45F-3BEFC811D855}" presName="textNode" presStyleLbl="node1" presStyleIdx="2" presStyleCnt="3" custScaleX="101513" custScaleY="102848">
        <dgm:presLayoutVars>
          <dgm:bulletEnabled val="1"/>
        </dgm:presLayoutVars>
      </dgm:prSet>
      <dgm:spPr/>
    </dgm:pt>
  </dgm:ptLst>
  <dgm:cxnLst>
    <dgm:cxn modelId="{779C8707-46F4-42A2-B064-583901E18462}" type="presOf" srcId="{35E6B1C0-667F-4D2C-A45F-3BEFC811D855}" destId="{072878C6-DA2D-4BEE-B70E-CCE618919C9B}" srcOrd="0" destOrd="0" presId="urn:microsoft.com/office/officeart/2005/8/layout/hProcess9"/>
    <dgm:cxn modelId="{BF4F9312-567C-412F-860A-07B225492F1F}" srcId="{3AA39ADA-EE56-4B45-BD04-787B8FD62248}" destId="{35E6B1C0-667F-4D2C-A45F-3BEFC811D855}" srcOrd="2" destOrd="0" parTransId="{D5189281-C053-4F69-A575-E988B9687BF6}" sibTransId="{35ED0066-9AC9-438A-AA30-3F83BE552A9A}"/>
    <dgm:cxn modelId="{1959B190-27CE-4A06-A3A0-D279B9911044}" srcId="{3AA39ADA-EE56-4B45-BD04-787B8FD62248}" destId="{8456E5EB-07CC-427C-B797-85FC249A94C7}" srcOrd="1" destOrd="0" parTransId="{6DFBBE5E-DCCC-4190-BC7F-A1881AE860A4}" sibTransId="{1EDD1963-6846-47A4-9D10-3E182946EFAF}"/>
    <dgm:cxn modelId="{DD550CA6-08E5-412A-89BB-5DF4481EB0C3}" srcId="{3AA39ADA-EE56-4B45-BD04-787B8FD62248}" destId="{E15D6195-2701-4153-B684-50F4EC992A07}" srcOrd="0" destOrd="0" parTransId="{CDE9FB16-B026-4299-BFEC-BE6B9530E414}" sibTransId="{8BE3DB21-E4A2-417F-BCDA-634A39693FF2}"/>
    <dgm:cxn modelId="{DCB7CDAD-8431-41E2-B9AD-CB2F7DD8D1A8}" type="presOf" srcId="{3AA39ADA-EE56-4B45-BD04-787B8FD62248}" destId="{3B075165-701C-4837-A8D3-5BB094A6935A}" srcOrd="0" destOrd="0" presId="urn:microsoft.com/office/officeart/2005/8/layout/hProcess9"/>
    <dgm:cxn modelId="{C3A643ED-A02F-4C69-A0DD-CF90FEC0F745}" type="presOf" srcId="{8456E5EB-07CC-427C-B797-85FC249A94C7}" destId="{475AB442-E085-46CB-82C7-764ABC8BC88D}" srcOrd="0" destOrd="0" presId="urn:microsoft.com/office/officeart/2005/8/layout/hProcess9"/>
    <dgm:cxn modelId="{5AB7C8F5-49DF-4434-A8BD-029FDCD3646E}" type="presOf" srcId="{E15D6195-2701-4153-B684-50F4EC992A07}" destId="{70C21D5B-9524-42B9-96D6-7A0809707CF9}" srcOrd="0" destOrd="0" presId="urn:microsoft.com/office/officeart/2005/8/layout/hProcess9"/>
    <dgm:cxn modelId="{430ECEF4-79CE-4D42-9F3E-7A0FADC03A92}" type="presParOf" srcId="{3B075165-701C-4837-A8D3-5BB094A6935A}" destId="{A536CDD8-E8F2-4793-84B9-F5A81E7CE0B8}" srcOrd="0" destOrd="0" presId="urn:microsoft.com/office/officeart/2005/8/layout/hProcess9"/>
    <dgm:cxn modelId="{A0FEDE96-C91D-478E-9E35-C94651C7F42C}" type="presParOf" srcId="{3B075165-701C-4837-A8D3-5BB094A6935A}" destId="{D80F2FCB-E592-4EE2-905D-5B7C0DBF05DD}" srcOrd="1" destOrd="0" presId="urn:microsoft.com/office/officeart/2005/8/layout/hProcess9"/>
    <dgm:cxn modelId="{CBA170E1-033C-416F-BE70-9D0E2386AF3C}" type="presParOf" srcId="{D80F2FCB-E592-4EE2-905D-5B7C0DBF05DD}" destId="{70C21D5B-9524-42B9-96D6-7A0809707CF9}" srcOrd="0" destOrd="0" presId="urn:microsoft.com/office/officeart/2005/8/layout/hProcess9"/>
    <dgm:cxn modelId="{CA458443-1FF6-43A3-8439-C841187B7BCF}" type="presParOf" srcId="{D80F2FCB-E592-4EE2-905D-5B7C0DBF05DD}" destId="{04DACCBF-DCAE-49E8-993A-DC1AD1FA5CDF}" srcOrd="1" destOrd="0" presId="urn:microsoft.com/office/officeart/2005/8/layout/hProcess9"/>
    <dgm:cxn modelId="{F802CD87-8995-4A8C-A4B2-B3B646C4DBDF}" type="presParOf" srcId="{D80F2FCB-E592-4EE2-905D-5B7C0DBF05DD}" destId="{475AB442-E085-46CB-82C7-764ABC8BC88D}" srcOrd="2" destOrd="0" presId="urn:microsoft.com/office/officeart/2005/8/layout/hProcess9"/>
    <dgm:cxn modelId="{5285B927-56B2-4CB0-93B7-CFAB8834F59D}" type="presParOf" srcId="{D80F2FCB-E592-4EE2-905D-5B7C0DBF05DD}" destId="{1767487F-A3A4-4BFA-9AF6-BE4A75FFC782}" srcOrd="3" destOrd="0" presId="urn:microsoft.com/office/officeart/2005/8/layout/hProcess9"/>
    <dgm:cxn modelId="{DA6573CC-1B37-4BE9-8BC0-E75B70C2E449}" type="presParOf" srcId="{D80F2FCB-E592-4EE2-905D-5B7C0DBF05DD}" destId="{072878C6-DA2D-4BEE-B70E-CCE618919C9B}" srcOrd="4" destOrd="0" presId="urn:microsoft.com/office/officeart/2005/8/layout/hProcess9"/>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704373" y="0"/>
          <a:ext cx="7982902" cy="2133600"/>
        </a:xfrm>
        <a:prstGeom prst="rightArrow">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4585" y="628174"/>
          <a:ext cx="2834003" cy="87725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Achieve and maintain compliance with the thirteen components of Government Functional Standard GovS 013: Counter Fraud.</a:t>
          </a:r>
        </a:p>
      </dsp:txBody>
      <dsp:txXfrm>
        <a:off x="47409" y="670998"/>
        <a:ext cx="2748355" cy="791602"/>
      </dsp:txXfrm>
    </dsp:sp>
    <dsp:sp modelId="{475AB442-E085-46CB-82C7-764ABC8BC88D}">
      <dsp:nvSpPr>
        <dsp:cNvPr id="0" name=""/>
        <dsp:cNvSpPr/>
      </dsp:nvSpPr>
      <dsp:spPr>
        <a:xfrm>
          <a:off x="3278823" y="628174"/>
          <a:ext cx="2834003" cy="877250"/>
        </a:xfrm>
        <a:prstGeom prst="roundRect">
          <a:avLst/>
        </a:prstGeom>
        <a:solidFill>
          <a:schemeClr val="accent4">
            <a:hueOff val="-2250323"/>
            <a:satOff val="0"/>
            <a:lumOff val="823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We will providie the LCFS with the necessary resource and support and use reccomendations from the LCFS and NHSCFA to guide our working practices.</a:t>
          </a:r>
        </a:p>
      </dsp:txBody>
      <dsp:txXfrm>
        <a:off x="3321647" y="670998"/>
        <a:ext cx="2748355" cy="791602"/>
      </dsp:txXfrm>
    </dsp:sp>
    <dsp:sp modelId="{072878C6-DA2D-4BEE-B70E-CCE618919C9B}">
      <dsp:nvSpPr>
        <dsp:cNvPr id="0" name=""/>
        <dsp:cNvSpPr/>
      </dsp:nvSpPr>
      <dsp:spPr>
        <a:xfrm>
          <a:off x="6553060" y="628174"/>
          <a:ext cx="2834003" cy="877250"/>
        </a:xfrm>
        <a:prstGeom prst="roundRect">
          <a:avLst/>
        </a:prstGeom>
        <a:solidFill>
          <a:schemeClr val="accent4">
            <a:hueOff val="-4500646"/>
            <a:satOff val="0"/>
            <a:lumOff val="1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Completing and submitting the NHSCFA self-assessment of compliance against the Standard and reporting progress to the CFO/DoF and Audit Committee, target 80% green year one, 85% green year 2, 90% green year three. </a:t>
          </a:r>
        </a:p>
      </dsp:txBody>
      <dsp:txXfrm>
        <a:off x="6595884" y="670998"/>
        <a:ext cx="2748355" cy="7916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701516" y="0"/>
          <a:ext cx="7950517" cy="2009775"/>
        </a:xfrm>
        <a:prstGeom prst="rightArrow">
          <a:avLst/>
        </a:prstGeom>
        <a:solidFill>
          <a:srgbClr val="68007F">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0" y="591368"/>
          <a:ext cx="2806065" cy="827038"/>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Raise and maintain levels of fraud awareness to ensure that instances of suspected fraud are prevented and reported.</a:t>
          </a:r>
        </a:p>
      </dsp:txBody>
      <dsp:txXfrm>
        <a:off x="40373" y="631741"/>
        <a:ext cx="2725319" cy="746292"/>
      </dsp:txXfrm>
    </dsp:sp>
    <dsp:sp modelId="{475AB442-E085-46CB-82C7-764ABC8BC88D}">
      <dsp:nvSpPr>
        <dsp:cNvPr id="0" name=""/>
        <dsp:cNvSpPr/>
      </dsp:nvSpPr>
      <dsp:spPr>
        <a:xfrm>
          <a:off x="3273742" y="591368"/>
          <a:ext cx="2806065" cy="827038"/>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We will provide our workforce with training and fraud awareness material, local and national fraud warnings, alerts and prevention notices .</a:t>
          </a:r>
        </a:p>
      </dsp:txBody>
      <dsp:txXfrm>
        <a:off x="3314115" y="631741"/>
        <a:ext cx="2725319" cy="746292"/>
      </dsp:txXfrm>
    </dsp:sp>
    <dsp:sp modelId="{072878C6-DA2D-4BEE-B70E-CCE618919C9B}">
      <dsp:nvSpPr>
        <dsp:cNvPr id="0" name=""/>
        <dsp:cNvSpPr/>
      </dsp:nvSpPr>
      <dsp:spPr>
        <a:xfrm>
          <a:off x="6547485" y="591368"/>
          <a:ext cx="2806065" cy="827038"/>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A record of circulated material will be maintained. Details of all reported suspicions of fraud will be reported to the CFO and Audit and Risk Committee. </a:t>
          </a:r>
        </a:p>
      </dsp:txBody>
      <dsp:txXfrm>
        <a:off x="6587858" y="631741"/>
        <a:ext cx="2725319" cy="74629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693161" y="0"/>
          <a:ext cx="7971432" cy="2089785"/>
        </a:xfrm>
        <a:prstGeom prst="rightArrow">
          <a:avLst/>
        </a:prstGeom>
        <a:solidFill>
          <a:srgbClr val="68007F">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2769" y="615032"/>
          <a:ext cx="2802907" cy="859720"/>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Undertake Local Proactive Exercises, seeking to examine and interrogate systems, detect fraud and report on system weaknesses.</a:t>
          </a:r>
        </a:p>
      </dsp:txBody>
      <dsp:txXfrm>
        <a:off x="44737" y="657000"/>
        <a:ext cx="2718971" cy="775784"/>
      </dsp:txXfrm>
    </dsp:sp>
    <dsp:sp modelId="{475AB442-E085-46CB-82C7-764ABC8BC88D}">
      <dsp:nvSpPr>
        <dsp:cNvPr id="0" name=""/>
        <dsp:cNvSpPr/>
      </dsp:nvSpPr>
      <dsp:spPr>
        <a:xfrm>
          <a:off x="3227415" y="615032"/>
          <a:ext cx="2823866" cy="859720"/>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The LCFS will undertake a miniumum of two Local Proactive Exercises per year, examining areas of risk identified by the Risk Assessment, agreed by the CFO and detailed in the Work Plan.</a:t>
          </a:r>
        </a:p>
      </dsp:txBody>
      <dsp:txXfrm>
        <a:off x="3269383" y="657000"/>
        <a:ext cx="2739930" cy="775784"/>
      </dsp:txXfrm>
    </dsp:sp>
    <dsp:sp modelId="{072878C6-DA2D-4BEE-B70E-CCE618919C9B}">
      <dsp:nvSpPr>
        <dsp:cNvPr id="0" name=""/>
        <dsp:cNvSpPr/>
      </dsp:nvSpPr>
      <dsp:spPr>
        <a:xfrm>
          <a:off x="6473020" y="615032"/>
          <a:ext cx="2881966" cy="859720"/>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The LCFS will produce a concluding report for each exercise detailing the outcomes which will be shared with the CFO/DoF, Risk Management Team, Internal Audit Manager and Audit Committee as appropriate.</a:t>
          </a:r>
        </a:p>
      </dsp:txBody>
      <dsp:txXfrm>
        <a:off x="6514988" y="657000"/>
        <a:ext cx="2798030" cy="7757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543550" y="0"/>
          <a:ext cx="8171834" cy="2143125"/>
        </a:xfrm>
        <a:prstGeom prst="rightArrow">
          <a:avLst/>
        </a:prstGeom>
        <a:solidFill>
          <a:srgbClr val="68007F">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2958" y="630730"/>
          <a:ext cx="2792243" cy="881664"/>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Investigate all allegations of suspected fraud where there are legal grounds to do so and seek all appropriate sanctions.</a:t>
          </a:r>
        </a:p>
      </dsp:txBody>
      <dsp:txXfrm>
        <a:off x="45997" y="673769"/>
        <a:ext cx="2706165" cy="795586"/>
      </dsp:txXfrm>
    </dsp:sp>
    <dsp:sp modelId="{475AB442-E085-46CB-82C7-764ABC8BC88D}">
      <dsp:nvSpPr>
        <dsp:cNvPr id="0" name=""/>
        <dsp:cNvSpPr/>
      </dsp:nvSpPr>
      <dsp:spPr>
        <a:xfrm>
          <a:off x="3227858" y="630730"/>
          <a:ext cx="2792243" cy="881664"/>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We will ensure the Trust has a nominated LCFS with the resource and support to conduct investigations, ensuring our HR and Finance teams assist with internal investigation and recovery action when necessary. </a:t>
          </a:r>
        </a:p>
      </dsp:txBody>
      <dsp:txXfrm>
        <a:off x="3270897" y="673769"/>
        <a:ext cx="2706165" cy="795586"/>
      </dsp:txXfrm>
    </dsp:sp>
    <dsp:sp modelId="{072878C6-DA2D-4BEE-B70E-CCE618919C9B}">
      <dsp:nvSpPr>
        <dsp:cNvPr id="0" name=""/>
        <dsp:cNvSpPr/>
      </dsp:nvSpPr>
      <dsp:spPr>
        <a:xfrm>
          <a:off x="6452758" y="630730"/>
          <a:ext cx="2803217" cy="881664"/>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Details of all investigations undertaken including sanctions achieved and financial amounts lost, saved and recovered will be reported to the CFO and Audit and Risk Committee.</a:t>
          </a:r>
        </a:p>
      </dsp:txBody>
      <dsp:txXfrm>
        <a:off x="6495797" y="673769"/>
        <a:ext cx="2717139" cy="79558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586938" y="0"/>
          <a:ext cx="8103472" cy="2047875"/>
        </a:xfrm>
        <a:prstGeom prst="rightArrow">
          <a:avLst/>
        </a:prstGeom>
        <a:solidFill>
          <a:srgbClr val="68007F">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70" y="602579"/>
          <a:ext cx="2859563" cy="842716"/>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Work in partnership with local NHS bodies to understand local and emreging fraud, bribery and corruption  risk which will include risks from NHS organisational reform and change. </a:t>
          </a:r>
        </a:p>
      </dsp:txBody>
      <dsp:txXfrm>
        <a:off x="41208" y="643717"/>
        <a:ext cx="2777287" cy="760440"/>
      </dsp:txXfrm>
    </dsp:sp>
    <dsp:sp modelId="{475AB442-E085-46CB-82C7-764ABC8BC88D}">
      <dsp:nvSpPr>
        <dsp:cNvPr id="0" name=""/>
        <dsp:cNvSpPr/>
      </dsp:nvSpPr>
      <dsp:spPr>
        <a:xfrm>
          <a:off x="3208893" y="602579"/>
          <a:ext cx="2859563" cy="842716"/>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We will engage  through the Fraud and Security Management Board and directly with the Hampshire and Isle of Wight ICS and NHS providers to put in place systems aimed at sharing intelligence and besy pratice to mitugate fraud, bribery and corruption risk. </a:t>
          </a:r>
        </a:p>
      </dsp:txBody>
      <dsp:txXfrm>
        <a:off x="3250031" y="643717"/>
        <a:ext cx="2777287" cy="760440"/>
      </dsp:txXfrm>
    </dsp:sp>
    <dsp:sp modelId="{072878C6-DA2D-4BEE-B70E-CCE618919C9B}">
      <dsp:nvSpPr>
        <dsp:cNvPr id="0" name=""/>
        <dsp:cNvSpPr/>
      </dsp:nvSpPr>
      <dsp:spPr>
        <a:xfrm>
          <a:off x="6417716" y="602579"/>
          <a:ext cx="2859563" cy="842716"/>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We will require the Fraud and Security Management service to complete an annual Board Report which outlines the engagements, intelligence sharing, acheivments, findings and risks across the locaility and our NHS partners   </a:t>
          </a:r>
        </a:p>
      </dsp:txBody>
      <dsp:txXfrm>
        <a:off x="6458854" y="643717"/>
        <a:ext cx="2777287" cy="7604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36CDD8-E8F2-4793-84B9-F5A81E7CE0B8}">
      <dsp:nvSpPr>
        <dsp:cNvPr id="0" name=""/>
        <dsp:cNvSpPr/>
      </dsp:nvSpPr>
      <dsp:spPr>
        <a:xfrm>
          <a:off x="699154" y="0"/>
          <a:ext cx="8054450" cy="2125345"/>
        </a:xfrm>
        <a:prstGeom prst="rightArrow">
          <a:avLst/>
        </a:prstGeom>
        <a:solidFill>
          <a:srgbClr val="68007F">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C21D5B-9524-42B9-96D6-7A0809707CF9}">
      <dsp:nvSpPr>
        <dsp:cNvPr id="0" name=""/>
        <dsp:cNvSpPr/>
      </dsp:nvSpPr>
      <dsp:spPr>
        <a:xfrm>
          <a:off x="167212" y="625497"/>
          <a:ext cx="2752637" cy="874349"/>
        </a:xfrm>
        <a:prstGeom prst="roundRect">
          <a:avLst/>
        </a:prstGeom>
        <a:solidFill>
          <a:srgbClr val="6800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Understand the fraud, bribery and corruption landscape and the impact specific to Trust. </a:t>
          </a:r>
        </a:p>
      </dsp:txBody>
      <dsp:txXfrm>
        <a:off x="209894" y="668179"/>
        <a:ext cx="2667273" cy="788985"/>
      </dsp:txXfrm>
    </dsp:sp>
    <dsp:sp modelId="{475AB442-E085-46CB-82C7-764ABC8BC88D}">
      <dsp:nvSpPr>
        <dsp:cNvPr id="0" name=""/>
        <dsp:cNvSpPr/>
      </dsp:nvSpPr>
      <dsp:spPr>
        <a:xfrm>
          <a:off x="3320022" y="572742"/>
          <a:ext cx="2778089" cy="979860"/>
        </a:xfrm>
        <a:prstGeom prst="roundRect">
          <a:avLst/>
        </a:prstGeom>
        <a:solidFill>
          <a:srgbClr val="68007F">
            <a:hueOff val="-2250323"/>
            <a:satOff val="0"/>
            <a:lumOff val="8236"/>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We will ensure that the LCFS maintains comprehensive records of all counter fraud activity including internal and external referrals, allegtaions, attempts,  NHSCFA bulletins/alerts, proactive assignments and all other revelent enagagements.</a:t>
          </a:r>
        </a:p>
      </dsp:txBody>
      <dsp:txXfrm>
        <a:off x="3367855" y="620575"/>
        <a:ext cx="2682423" cy="884194"/>
      </dsp:txXfrm>
    </dsp:sp>
    <dsp:sp modelId="{072878C6-DA2D-4BEE-B70E-CCE618919C9B}">
      <dsp:nvSpPr>
        <dsp:cNvPr id="0" name=""/>
        <dsp:cNvSpPr/>
      </dsp:nvSpPr>
      <dsp:spPr>
        <a:xfrm>
          <a:off x="6498285" y="625497"/>
          <a:ext cx="2787260" cy="874349"/>
        </a:xfrm>
        <a:prstGeom prst="roundRect">
          <a:avLst/>
        </a:prstGeom>
        <a:solidFill>
          <a:srgbClr val="68007F">
            <a:hueOff val="-4500646"/>
            <a:satOff val="0"/>
            <a:lumOff val="1647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solidFill>
                <a:sysClr val="window" lastClr="FFFFFF"/>
              </a:solidFill>
              <a:latin typeface="Calibri"/>
              <a:ea typeface="+mn-ea"/>
              <a:cs typeface="+mn-cs"/>
            </a:rPr>
            <a:t>The LCFS will produce an annual risk assessment which will identify local and national risks; the risk will be measured  annually by comparing data with previous years and will drive the bespoke Fraud, bribery and corruption plan.  </a:t>
          </a:r>
        </a:p>
      </dsp:txBody>
      <dsp:txXfrm>
        <a:off x="6540967" y="668179"/>
        <a:ext cx="2701896" cy="78898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6DED48-4EC4-4837-B3A2-49CE15C5B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Fraud and Corruption Strategy</Template>
  <TotalTime>1</TotalTime>
  <Pages>9</Pages>
  <Words>1192</Words>
  <Characters>6798</Characters>
  <Application>Microsoft Office Word</Application>
  <DocSecurity>4</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NHS South West Commissioning Support</Company>
  <LinksUpToDate>false</LinksUpToDate>
  <CharactersWithSpaces>7975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Edwards Colin</dc:creator>
  <cp:lastModifiedBy>Cheal, Rachel - Chief of Staff</cp:lastModifiedBy>
  <cp:revision>2</cp:revision>
  <cp:lastPrinted>2019-02-14T09:31:00Z</cp:lastPrinted>
  <dcterms:created xsi:type="dcterms:W3CDTF">2021-06-17T19:05:00Z</dcterms:created>
  <dcterms:modified xsi:type="dcterms:W3CDTF">2021-06-17T19:05:00Z</dcterms:modified>
</cp:coreProperties>
</file>